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DC0F6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REPINGTON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771083F1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Castor.</w:t>
      </w:r>
    </w:p>
    <w:p w14:paraId="4FA2A804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</w:p>
    <w:p w14:paraId="2E1477D9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</w:p>
    <w:p w14:paraId="624683DD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already held benefices in the dioceses of Lincoln, Lichfield, </w:t>
      </w:r>
    </w:p>
    <w:p w14:paraId="463DB2CA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Chichester and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St.David’s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was granted a papal dispensation to hold </w:t>
      </w:r>
    </w:p>
    <w:p w14:paraId="4800D2BD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other offices or benefices in metropolitan, cathedral or collegiate services,</w:t>
      </w:r>
    </w:p>
    <w:p w14:paraId="62A170F4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provided that when there was cure of souls it was not neglected.</w:t>
      </w:r>
    </w:p>
    <w:p w14:paraId="667727BD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043C7B78" w14:textId="77777777" w:rsidR="00781F2E" w:rsidRDefault="00781F2E" w:rsidP="00781F2E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p.33)</w:t>
      </w:r>
    </w:p>
    <w:p w14:paraId="1F595D19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</w:p>
    <w:p w14:paraId="42554BE4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</w:p>
    <w:p w14:paraId="5D4D526D" w14:textId="77777777" w:rsidR="00781F2E" w:rsidRDefault="00781F2E" w:rsidP="00781F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2023</w:t>
      </w:r>
    </w:p>
    <w:p w14:paraId="3A08EC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87700" w14:textId="77777777" w:rsidR="00781F2E" w:rsidRDefault="00781F2E" w:rsidP="009139A6">
      <w:r>
        <w:separator/>
      </w:r>
    </w:p>
  </w:endnote>
  <w:endnote w:type="continuationSeparator" w:id="0">
    <w:p w14:paraId="01175311" w14:textId="77777777" w:rsidR="00781F2E" w:rsidRDefault="00781F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CE6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0A9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BF6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32A1C" w14:textId="77777777" w:rsidR="00781F2E" w:rsidRDefault="00781F2E" w:rsidP="009139A6">
      <w:r>
        <w:separator/>
      </w:r>
    </w:p>
  </w:footnote>
  <w:footnote w:type="continuationSeparator" w:id="0">
    <w:p w14:paraId="04E2AF67" w14:textId="77777777" w:rsidR="00781F2E" w:rsidRDefault="00781F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2D7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677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69D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2E"/>
    <w:rsid w:val="000666E0"/>
    <w:rsid w:val="002510B7"/>
    <w:rsid w:val="005C130B"/>
    <w:rsid w:val="00781F2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33746"/>
  <w15:chartTrackingRefBased/>
  <w15:docId w15:val="{F2441077-01A0-429B-AA84-7471B787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F2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2023-03-22T21:51:00Z</dcterms:created>
  <dcterms:modified xsi:type="dcterms:W3CDTF">2023-03-22T21:51:00Z</dcterms:modified>
</cp:coreProperties>
</file>