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D0DDD" w14:textId="77777777" w:rsidR="00644634" w:rsidRDefault="00644634" w:rsidP="006446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REPINGDON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6C79C008" w14:textId="77777777" w:rsidR="00644634" w:rsidRDefault="00644634" w:rsidP="006446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Caster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Titchmarsh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Northamptonshire.</w:t>
      </w:r>
    </w:p>
    <w:p w14:paraId="15C8F090" w14:textId="77777777" w:rsidR="00644634" w:rsidRDefault="00644634" w:rsidP="00644634">
      <w:pPr>
        <w:rPr>
          <w:rFonts w:ascii="Times New Roman" w:hAnsi="Times New Roman" w:cs="Times New Roman"/>
          <w:sz w:val="24"/>
          <w:szCs w:val="24"/>
        </w:rPr>
      </w:pPr>
    </w:p>
    <w:p w14:paraId="58C18F51" w14:textId="77777777" w:rsidR="00644634" w:rsidRDefault="00644634" w:rsidP="00644634">
      <w:pPr>
        <w:rPr>
          <w:rFonts w:ascii="Times New Roman" w:hAnsi="Times New Roman" w:cs="Times New Roman"/>
          <w:sz w:val="24"/>
          <w:szCs w:val="24"/>
        </w:rPr>
      </w:pPr>
    </w:p>
    <w:p w14:paraId="14A3E973" w14:textId="77777777" w:rsidR="00644634" w:rsidRDefault="00644634" w:rsidP="006446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May1405</w:t>
      </w:r>
      <w:r>
        <w:rPr>
          <w:rFonts w:ascii="Times New Roman" w:hAnsi="Times New Roman" w:cs="Times New Roman"/>
          <w:sz w:val="24"/>
          <w:szCs w:val="24"/>
        </w:rPr>
        <w:tab/>
        <w:t>He was licensed for three years’ non-residence for study.</w:t>
      </w:r>
    </w:p>
    <w:p w14:paraId="6F3F9E24" w14:textId="77777777" w:rsidR="00644634" w:rsidRDefault="00644634" w:rsidP="006446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Hlk108433974"/>
      <w:r>
        <w:rPr>
          <w:rFonts w:ascii="Times New Roman" w:hAnsi="Times New Roman" w:cs="Times New Roman"/>
          <w:sz w:val="24"/>
          <w:szCs w:val="24"/>
        </w:rPr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 ed. Margaret </w:t>
      </w:r>
    </w:p>
    <w:p w14:paraId="76A2C236" w14:textId="77777777" w:rsidR="00644634" w:rsidRDefault="00644634" w:rsidP="006446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Archer, pub. Lincoln Record Society 1962 vol.1 p.1)</w:t>
      </w:r>
    </w:p>
    <w:bookmarkEnd w:id="0"/>
    <w:p w14:paraId="5D018AA0" w14:textId="77777777" w:rsidR="00644634" w:rsidRDefault="00644634" w:rsidP="00644634">
      <w:pPr>
        <w:rPr>
          <w:rFonts w:ascii="Times New Roman" w:hAnsi="Times New Roman" w:cs="Times New Roman"/>
          <w:sz w:val="24"/>
          <w:szCs w:val="24"/>
        </w:rPr>
      </w:pPr>
    </w:p>
    <w:p w14:paraId="1F300374" w14:textId="77777777" w:rsidR="00644634" w:rsidRDefault="00644634" w:rsidP="00644634">
      <w:pPr>
        <w:rPr>
          <w:rFonts w:ascii="Times New Roman" w:hAnsi="Times New Roman" w:cs="Times New Roman"/>
          <w:sz w:val="24"/>
          <w:szCs w:val="24"/>
        </w:rPr>
      </w:pPr>
    </w:p>
    <w:p w14:paraId="10013F20" w14:textId="77777777" w:rsidR="00644634" w:rsidRDefault="00644634" w:rsidP="006446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3B02F9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36ECA" w14:textId="77777777" w:rsidR="00644634" w:rsidRDefault="00644634" w:rsidP="009139A6">
      <w:r>
        <w:separator/>
      </w:r>
    </w:p>
  </w:endnote>
  <w:endnote w:type="continuationSeparator" w:id="0">
    <w:p w14:paraId="25570DFE" w14:textId="77777777" w:rsidR="00644634" w:rsidRDefault="006446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426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743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146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B3FF8" w14:textId="77777777" w:rsidR="00644634" w:rsidRDefault="00644634" w:rsidP="009139A6">
      <w:r>
        <w:separator/>
      </w:r>
    </w:p>
  </w:footnote>
  <w:footnote w:type="continuationSeparator" w:id="0">
    <w:p w14:paraId="7F2A0648" w14:textId="77777777" w:rsidR="00644634" w:rsidRDefault="006446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F55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EE0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FE8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634"/>
    <w:rsid w:val="000666E0"/>
    <w:rsid w:val="002510B7"/>
    <w:rsid w:val="005C130B"/>
    <w:rsid w:val="0064463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561E8"/>
  <w15:chartTrackingRefBased/>
  <w15:docId w15:val="{E01AD928-0842-4103-B267-719F750E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63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2022-07-11T13:59:00Z</dcterms:created>
  <dcterms:modified xsi:type="dcterms:W3CDTF">2022-07-11T13:59:00Z</dcterms:modified>
</cp:coreProperties>
</file>