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CCD88" w14:textId="77777777" w:rsidR="00800C9C" w:rsidRDefault="00800C9C" w:rsidP="00800C9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REPE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691595D2" w14:textId="77777777" w:rsidR="00800C9C" w:rsidRDefault="00800C9C" w:rsidP="00800C9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the Monastery of the Blessed Mary of </w:t>
      </w:r>
      <w:proofErr w:type="spellStart"/>
      <w:r>
        <w:rPr>
          <w:rFonts w:cs="Times New Roman"/>
          <w:szCs w:val="24"/>
        </w:rPr>
        <w:t>Forda</w:t>
      </w:r>
      <w:proofErr w:type="spellEnd"/>
      <w:r>
        <w:rPr>
          <w:rFonts w:cs="Times New Roman"/>
          <w:szCs w:val="24"/>
        </w:rPr>
        <w:t>, in the diocese of Bath and Wells.</w:t>
      </w:r>
    </w:p>
    <w:p w14:paraId="7C219B10" w14:textId="77777777" w:rsidR="00800C9C" w:rsidRDefault="00800C9C" w:rsidP="00800C9C">
      <w:pPr>
        <w:pStyle w:val="NoSpacing"/>
        <w:rPr>
          <w:rFonts w:cs="Times New Roman"/>
          <w:szCs w:val="24"/>
        </w:rPr>
      </w:pPr>
    </w:p>
    <w:p w14:paraId="3046B132" w14:textId="77777777" w:rsidR="00800C9C" w:rsidRDefault="00800C9C" w:rsidP="00800C9C">
      <w:pPr>
        <w:pStyle w:val="NoSpacing"/>
        <w:rPr>
          <w:rFonts w:cs="Times New Roman"/>
          <w:szCs w:val="24"/>
        </w:rPr>
      </w:pPr>
    </w:p>
    <w:p w14:paraId="230892B9" w14:textId="77777777" w:rsidR="00800C9C" w:rsidRDefault="00800C9C" w:rsidP="00800C9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Mar.1444</w:t>
      </w:r>
      <w:r>
        <w:rPr>
          <w:rFonts w:cs="Times New Roman"/>
          <w:szCs w:val="24"/>
        </w:rPr>
        <w:tab/>
        <w:t>He was ordained subdeacon in the chapel below the manor of Clyst, Devon,</w:t>
      </w:r>
    </w:p>
    <w:p w14:paraId="1AF18898" w14:textId="77777777" w:rsidR="00800C9C" w:rsidRDefault="00800C9C" w:rsidP="00800C9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by letters </w:t>
      </w:r>
      <w:proofErr w:type="spellStart"/>
      <w:r>
        <w:rPr>
          <w:rFonts w:cs="Times New Roman"/>
          <w:szCs w:val="24"/>
        </w:rPr>
        <w:t>dimissary</w:t>
      </w:r>
      <w:proofErr w:type="spellEnd"/>
      <w:r>
        <w:rPr>
          <w:rFonts w:cs="Times New Roman"/>
          <w:szCs w:val="24"/>
        </w:rPr>
        <w:t>.</w:t>
      </w:r>
    </w:p>
    <w:p w14:paraId="3F11EA56" w14:textId="77777777" w:rsidR="00800C9C" w:rsidRDefault="00800C9C" w:rsidP="00800C9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2D57CB25" w14:textId="77777777" w:rsidR="00800C9C" w:rsidRDefault="00800C9C" w:rsidP="00800C9C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ed.G.R</w:t>
      </w:r>
      <w:proofErr w:type="spellEnd"/>
      <w:r>
        <w:rPr>
          <w:rFonts w:cs="Times New Roman"/>
          <w:szCs w:val="24"/>
        </w:rPr>
        <w:t>. Dunstan pub. by The Canterbury and York Society 1971 p.196)</w:t>
      </w:r>
    </w:p>
    <w:p w14:paraId="1C19257B" w14:textId="77777777" w:rsidR="00800C9C" w:rsidRDefault="00800C9C" w:rsidP="00800C9C">
      <w:pPr>
        <w:pStyle w:val="NoSpacing"/>
        <w:rPr>
          <w:rFonts w:cs="Times New Roman"/>
          <w:szCs w:val="24"/>
        </w:rPr>
      </w:pPr>
    </w:p>
    <w:p w14:paraId="0BBFADC3" w14:textId="77777777" w:rsidR="00800C9C" w:rsidRDefault="00800C9C" w:rsidP="00800C9C">
      <w:pPr>
        <w:pStyle w:val="NoSpacing"/>
        <w:rPr>
          <w:rFonts w:cs="Times New Roman"/>
          <w:szCs w:val="24"/>
        </w:rPr>
      </w:pPr>
    </w:p>
    <w:p w14:paraId="5379CFA8" w14:textId="77777777" w:rsidR="00800C9C" w:rsidRDefault="00800C9C" w:rsidP="00800C9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October 2023</w:t>
      </w:r>
    </w:p>
    <w:p w14:paraId="0003B1B0" w14:textId="77777777" w:rsidR="00BA00AB" w:rsidRPr="00EB3209" w:rsidRDefault="00BA00AB" w:rsidP="00800C9C">
      <w:pPr>
        <w:pStyle w:val="NoSpacing"/>
        <w:tabs>
          <w:tab w:val="left" w:pos="990"/>
        </w:tabs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97DB0" w14:textId="77777777" w:rsidR="00800C9C" w:rsidRDefault="00800C9C" w:rsidP="009139A6">
      <w:r>
        <w:separator/>
      </w:r>
    </w:p>
  </w:endnote>
  <w:endnote w:type="continuationSeparator" w:id="0">
    <w:p w14:paraId="0AE5BA28" w14:textId="77777777" w:rsidR="00800C9C" w:rsidRDefault="00800C9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906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4DF9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D9BB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4589F" w14:textId="77777777" w:rsidR="00800C9C" w:rsidRDefault="00800C9C" w:rsidP="009139A6">
      <w:r>
        <w:separator/>
      </w:r>
    </w:p>
  </w:footnote>
  <w:footnote w:type="continuationSeparator" w:id="0">
    <w:p w14:paraId="07AD8B4D" w14:textId="77777777" w:rsidR="00800C9C" w:rsidRDefault="00800C9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EED4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3F57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796C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C9C"/>
    <w:rsid w:val="000666E0"/>
    <w:rsid w:val="002510B7"/>
    <w:rsid w:val="005C130B"/>
    <w:rsid w:val="00800C9C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9F1E8"/>
  <w15:chartTrackingRefBased/>
  <w15:docId w15:val="{D1092D2A-BFDA-4242-A782-910F895D5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2023-10-13T09:52:00Z</dcterms:created>
  <dcterms:modified xsi:type="dcterms:W3CDTF">2023-10-13T09:53:00Z</dcterms:modified>
</cp:coreProperties>
</file>