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RENYS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fl.1487-8)</w:t>
      </w:r>
    </w:p>
    <w:p w:rsidR="00815FEB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Cambridge University.</w:t>
      </w:r>
    </w:p>
    <w:p w:rsidR="00815FEB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FEB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FEB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1487-8</w:t>
      </w:r>
      <w:r>
        <w:rPr>
          <w:rFonts w:ascii="Times New Roman" w:hAnsi="Times New Roman" w:cs="Times New Roman"/>
          <w:sz w:val="24"/>
          <w:szCs w:val="24"/>
        </w:rPr>
        <w:tab/>
        <w:t>B.A.   (Alumni Cantab. vol.1 part 3 p.441)</w:t>
      </w:r>
    </w:p>
    <w:p w:rsidR="00815FEB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FEB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815FEB" w:rsidRPr="00815FEB" w:rsidRDefault="00815FEB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22 January 2016</w:t>
      </w:r>
      <w:bookmarkStart w:id="0" w:name="_GoBack"/>
      <w:bookmarkEnd w:id="0"/>
    </w:p>
    <w:sectPr w:rsidR="00815FEB" w:rsidRPr="00815FE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FEB" w:rsidRDefault="00815FEB" w:rsidP="00564E3C">
      <w:pPr>
        <w:spacing w:after="0" w:line="240" w:lineRule="auto"/>
      </w:pPr>
      <w:r>
        <w:separator/>
      </w:r>
    </w:p>
  </w:endnote>
  <w:endnote w:type="continuationSeparator" w:id="0">
    <w:p w:rsidR="00815FEB" w:rsidRDefault="00815FEB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815FEB">
      <w:rPr>
        <w:rFonts w:ascii="Times New Roman" w:hAnsi="Times New Roman" w:cs="Times New Roman"/>
        <w:noProof/>
        <w:sz w:val="24"/>
        <w:szCs w:val="24"/>
      </w:rPr>
      <w:t>22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FEB" w:rsidRDefault="00815FEB" w:rsidP="00564E3C">
      <w:pPr>
        <w:spacing w:after="0" w:line="240" w:lineRule="auto"/>
      </w:pPr>
      <w:r>
        <w:separator/>
      </w:r>
    </w:p>
  </w:footnote>
  <w:footnote w:type="continuationSeparator" w:id="0">
    <w:p w:rsidR="00815FEB" w:rsidRDefault="00815FEB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EB"/>
    <w:rsid w:val="00372DC6"/>
    <w:rsid w:val="00564E3C"/>
    <w:rsid w:val="0064591D"/>
    <w:rsid w:val="00815FE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B648CE"/>
  <w15:chartTrackingRefBased/>
  <w15:docId w15:val="{7BAE80E7-20D8-40EB-8BA5-F7C6855D3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2016-01-22T21:54:00Z</dcterms:created>
  <dcterms:modified xsi:type="dcterms:W3CDTF">2016-01-22T21:56:00Z</dcterms:modified>
</cp:coreProperties>
</file>