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BACDE" w14:textId="77777777" w:rsidR="00F06A1A" w:rsidRDefault="00F06A1A" w:rsidP="00F06A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RENTON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2E539731" w14:textId="77777777" w:rsidR="00F06A1A" w:rsidRDefault="00F06A1A" w:rsidP="00F06A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Slepe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57DC04C5" w14:textId="77777777" w:rsidR="00F06A1A" w:rsidRDefault="00F06A1A" w:rsidP="00F06A1A">
      <w:pPr>
        <w:pStyle w:val="NoSpacing"/>
        <w:rPr>
          <w:rFonts w:cs="Times New Roman"/>
          <w:szCs w:val="24"/>
        </w:rPr>
      </w:pPr>
    </w:p>
    <w:p w14:paraId="2EAFEED5" w14:textId="77777777" w:rsidR="00F06A1A" w:rsidRDefault="00F06A1A" w:rsidP="00F06A1A">
      <w:pPr>
        <w:pStyle w:val="NoSpacing"/>
        <w:rPr>
          <w:rFonts w:cs="Times New Roman"/>
          <w:szCs w:val="24"/>
        </w:rPr>
      </w:pPr>
    </w:p>
    <w:p w14:paraId="2E6A1F1F" w14:textId="77777777" w:rsidR="00F06A1A" w:rsidRDefault="00F06A1A" w:rsidP="00F06A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Apr.1434</w:t>
      </w:r>
      <w:r>
        <w:rPr>
          <w:rFonts w:cs="Times New Roman"/>
          <w:szCs w:val="24"/>
        </w:rPr>
        <w:tab/>
        <w:t>He made his Will.</w:t>
      </w:r>
    </w:p>
    <w:p w14:paraId="3838B583" w14:textId="77777777" w:rsidR="00F06A1A" w:rsidRDefault="00F06A1A" w:rsidP="00F06A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</w:p>
    <w:p w14:paraId="729846D7" w14:textId="77777777" w:rsidR="00F06A1A" w:rsidRDefault="00F06A1A" w:rsidP="00F06A1A">
      <w:pPr>
        <w:pStyle w:val="NoSpacing"/>
        <w:ind w:left="720" w:firstLine="720"/>
        <w:rPr>
          <w:rFonts w:cs="Times New Roman"/>
          <w:szCs w:val="24"/>
        </w:rPr>
      </w:pPr>
      <w:proofErr w:type="spellStart"/>
      <w:proofErr w:type="gramStart"/>
      <w:r>
        <w:rPr>
          <w:rFonts w:cs="Times New Roman"/>
          <w:szCs w:val="24"/>
        </w:rPr>
        <w:t>vol.II</w:t>
      </w:r>
      <w:proofErr w:type="spellEnd"/>
      <w:proofErr w:type="gramEnd"/>
      <w:r>
        <w:rPr>
          <w:rFonts w:cs="Times New Roman"/>
          <w:szCs w:val="24"/>
        </w:rPr>
        <w:t xml:space="preserve"> p.44)</w:t>
      </w:r>
    </w:p>
    <w:p w14:paraId="56E2A7A8" w14:textId="77777777" w:rsidR="00F06A1A" w:rsidRDefault="00F06A1A" w:rsidP="00F06A1A">
      <w:pPr>
        <w:pStyle w:val="NoSpacing"/>
        <w:rPr>
          <w:rFonts w:cs="Times New Roman"/>
          <w:szCs w:val="24"/>
        </w:rPr>
      </w:pPr>
    </w:p>
    <w:p w14:paraId="5046B41E" w14:textId="77777777" w:rsidR="00F06A1A" w:rsidRDefault="00F06A1A" w:rsidP="00F06A1A">
      <w:pPr>
        <w:pStyle w:val="NoSpacing"/>
        <w:rPr>
          <w:rFonts w:cs="Times New Roman"/>
          <w:szCs w:val="24"/>
        </w:rPr>
      </w:pPr>
    </w:p>
    <w:p w14:paraId="4378C5CE" w14:textId="77777777" w:rsidR="00F06A1A" w:rsidRDefault="00F06A1A" w:rsidP="00F06A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Executrix:   Joan </w:t>
      </w:r>
      <w:proofErr w:type="spellStart"/>
      <w:r>
        <w:rPr>
          <w:rFonts w:cs="Times New Roman"/>
          <w:szCs w:val="24"/>
        </w:rPr>
        <w:t>Vogge</w:t>
      </w:r>
      <w:proofErr w:type="spellEnd"/>
      <w:r>
        <w:rPr>
          <w:rFonts w:cs="Times New Roman"/>
          <w:szCs w:val="24"/>
        </w:rPr>
        <w:t>(q.v.)</w:t>
      </w:r>
    </w:p>
    <w:p w14:paraId="0B4940B0" w14:textId="77777777" w:rsidR="00F06A1A" w:rsidRDefault="00F06A1A" w:rsidP="00F06A1A">
      <w:pPr>
        <w:pStyle w:val="NoSpacing"/>
        <w:rPr>
          <w:rFonts w:cs="Times New Roman"/>
          <w:szCs w:val="24"/>
        </w:rPr>
      </w:pPr>
    </w:p>
    <w:p w14:paraId="1443530B" w14:textId="77777777" w:rsidR="00F06A1A" w:rsidRDefault="00F06A1A" w:rsidP="00F06A1A">
      <w:pPr>
        <w:pStyle w:val="NoSpacing"/>
        <w:rPr>
          <w:rFonts w:cs="Times New Roman"/>
          <w:szCs w:val="24"/>
        </w:rPr>
      </w:pPr>
    </w:p>
    <w:p w14:paraId="75D57BD3" w14:textId="77777777" w:rsidR="00F06A1A" w:rsidRDefault="00F06A1A" w:rsidP="00F06A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December 2023</w:t>
      </w:r>
    </w:p>
    <w:p w14:paraId="6FED52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AB58F" w14:textId="77777777" w:rsidR="00F06A1A" w:rsidRDefault="00F06A1A" w:rsidP="009139A6">
      <w:r>
        <w:separator/>
      </w:r>
    </w:p>
  </w:endnote>
  <w:endnote w:type="continuationSeparator" w:id="0">
    <w:p w14:paraId="7B5F6BCC" w14:textId="77777777" w:rsidR="00F06A1A" w:rsidRDefault="00F06A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C5B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EF2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5C6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49AA2" w14:textId="77777777" w:rsidR="00F06A1A" w:rsidRDefault="00F06A1A" w:rsidP="009139A6">
      <w:r>
        <w:separator/>
      </w:r>
    </w:p>
  </w:footnote>
  <w:footnote w:type="continuationSeparator" w:id="0">
    <w:p w14:paraId="1B46760A" w14:textId="77777777" w:rsidR="00F06A1A" w:rsidRDefault="00F06A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8D1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86C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4F4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1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6A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C07C6"/>
  <w15:chartTrackingRefBased/>
  <w15:docId w15:val="{CC1B81F2-C36C-4A13-8FA2-9CF78E99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2023-12-16T20:10:00Z</dcterms:created>
  <dcterms:modified xsi:type="dcterms:W3CDTF">2023-12-16T20:15:00Z</dcterms:modified>
</cp:coreProperties>
</file>