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EF12A" w14:textId="77777777" w:rsidR="00D51D19" w:rsidRDefault="00D51D19" w:rsidP="00D51D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RENTON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fl.1459)</w:t>
      </w:r>
    </w:p>
    <w:p w14:paraId="1E16B6E5" w14:textId="77777777" w:rsidR="00D51D19" w:rsidRDefault="00D51D19" w:rsidP="00D51D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Ruckinge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6873327A" w14:textId="77777777" w:rsidR="00D51D19" w:rsidRDefault="00D51D19" w:rsidP="00D51D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645082" w14:textId="77777777" w:rsidR="00D51D19" w:rsidRDefault="00D51D19" w:rsidP="00D51D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714B10" w14:textId="77777777" w:rsidR="00D51D19" w:rsidRDefault="00D51D19" w:rsidP="00D51D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22599BBA" w14:textId="77777777" w:rsidR="00D51D19" w:rsidRDefault="00D51D19" w:rsidP="00D51D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A5C0C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https://www.kentarchaeology.org.uk/Research/Libr/Wills/NameOrder/R.htm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2B7EC3C" w14:textId="77777777" w:rsidR="00D51D19" w:rsidRDefault="00D51D19" w:rsidP="00D51D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EEA671" w14:textId="77777777" w:rsidR="00D51D19" w:rsidRDefault="00D51D19" w:rsidP="00D51D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74256E" w14:textId="77777777" w:rsidR="00D51D19" w:rsidRDefault="00D51D19" w:rsidP="00D51D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March 2022</w:t>
      </w:r>
    </w:p>
    <w:p w14:paraId="6026252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EC081" w14:textId="77777777" w:rsidR="00D51D19" w:rsidRDefault="00D51D19" w:rsidP="009139A6">
      <w:r>
        <w:separator/>
      </w:r>
    </w:p>
  </w:endnote>
  <w:endnote w:type="continuationSeparator" w:id="0">
    <w:p w14:paraId="2BD1AECA" w14:textId="77777777" w:rsidR="00D51D19" w:rsidRDefault="00D51D1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A37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209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15C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B2394" w14:textId="77777777" w:rsidR="00D51D19" w:rsidRDefault="00D51D19" w:rsidP="009139A6">
      <w:r>
        <w:separator/>
      </w:r>
    </w:p>
  </w:footnote>
  <w:footnote w:type="continuationSeparator" w:id="0">
    <w:p w14:paraId="736A6E2C" w14:textId="77777777" w:rsidR="00D51D19" w:rsidRDefault="00D51D1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93B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90E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48A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D1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51D1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9032C"/>
  <w15:chartTrackingRefBased/>
  <w15:docId w15:val="{66F5643D-44DA-4B46-A26D-B59CADF39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51D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R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2022-03-12T16:56:00Z</dcterms:created>
  <dcterms:modified xsi:type="dcterms:W3CDTF">2022-03-12T16:56:00Z</dcterms:modified>
</cp:coreProperties>
</file>