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D94E63" w14:textId="77777777" w:rsidR="009A75B7" w:rsidRDefault="009A75B7" w:rsidP="009A75B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Benedict RENOWDYN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fl.1409)</w:t>
      </w:r>
    </w:p>
    <w:p w14:paraId="13A0E284" w14:textId="77777777" w:rsidR="009A75B7" w:rsidRDefault="009A75B7" w:rsidP="009A75B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Exeter.</w:t>
      </w:r>
    </w:p>
    <w:p w14:paraId="1E1E9E6C" w14:textId="77777777" w:rsidR="009A75B7" w:rsidRDefault="009A75B7" w:rsidP="009A75B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7B05F1E" w14:textId="77777777" w:rsidR="009A75B7" w:rsidRDefault="009A75B7" w:rsidP="009A75B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43DB91E" w14:textId="77777777" w:rsidR="009A75B7" w:rsidRDefault="009A75B7" w:rsidP="009A75B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1409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to his first tonsure.   </w:t>
      </w:r>
    </w:p>
    <w:p w14:paraId="2EF3AF15" w14:textId="77777777" w:rsidR="009A75B7" w:rsidRDefault="009A75B7" w:rsidP="009A75B7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(“Stafford Register” pp.435 and 426)</w:t>
      </w:r>
    </w:p>
    <w:p w14:paraId="559083C8" w14:textId="77777777" w:rsidR="009A75B7" w:rsidRDefault="009A75B7" w:rsidP="009A75B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41C709E" w14:textId="77777777" w:rsidR="009A75B7" w:rsidRDefault="009A75B7" w:rsidP="009A75B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2191285" w14:textId="77777777" w:rsidR="009A75B7" w:rsidRDefault="009A75B7" w:rsidP="009A75B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September 2021</w:t>
      </w:r>
    </w:p>
    <w:p w14:paraId="4B99FC68" w14:textId="46E87034" w:rsidR="00BA00AB" w:rsidRPr="009A75B7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9A75B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8773A7" w14:textId="77777777" w:rsidR="009A75B7" w:rsidRDefault="009A75B7" w:rsidP="009139A6">
      <w:r>
        <w:separator/>
      </w:r>
    </w:p>
  </w:endnote>
  <w:endnote w:type="continuationSeparator" w:id="0">
    <w:p w14:paraId="443BBEC5" w14:textId="77777777" w:rsidR="009A75B7" w:rsidRDefault="009A75B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FCDF3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359AA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97B1E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74FA0B" w14:textId="77777777" w:rsidR="009A75B7" w:rsidRDefault="009A75B7" w:rsidP="009139A6">
      <w:r>
        <w:separator/>
      </w:r>
    </w:p>
  </w:footnote>
  <w:footnote w:type="continuationSeparator" w:id="0">
    <w:p w14:paraId="6F4CD015" w14:textId="77777777" w:rsidR="009A75B7" w:rsidRDefault="009A75B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F4620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6B47A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3E7D4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75B7"/>
    <w:rsid w:val="000666E0"/>
    <w:rsid w:val="002510B7"/>
    <w:rsid w:val="005C130B"/>
    <w:rsid w:val="00826F5C"/>
    <w:rsid w:val="009139A6"/>
    <w:rsid w:val="009448BB"/>
    <w:rsid w:val="009A75B7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6FE982"/>
  <w15:chartTrackingRefBased/>
  <w15:docId w15:val="{0988131F-41FF-4509-9615-8228F3861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24</Words>
  <Characters>143</Characters>
  <Application>Microsoft Office Word</Application>
  <DocSecurity>0</DocSecurity>
  <Lines>1</Lines>
  <Paragraphs>1</Paragraphs>
  <ScaleCrop>false</ScaleCrop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2021-09-11T18:43:00Z</dcterms:created>
  <dcterms:modified xsi:type="dcterms:W3CDTF">2021-09-11T18:45:00Z</dcterms:modified>
</cp:coreProperties>
</file>