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86211" w14:textId="77777777" w:rsidR="004C1A21" w:rsidRDefault="004C1A21" w:rsidP="004C1A21">
      <w:pPr>
        <w:pStyle w:val="NoSpacing"/>
      </w:pPr>
      <w:r>
        <w:rPr>
          <w:u w:val="single"/>
        </w:rPr>
        <w:t>Thomas RENNYS</w:t>
      </w:r>
      <w:r>
        <w:t xml:space="preserve">      </w:t>
      </w:r>
      <w:r>
        <w:t>(fl.1478)</w:t>
      </w:r>
    </w:p>
    <w:p w14:paraId="1B1722EF" w14:textId="161B7B3B" w:rsidR="004C1A21" w:rsidRDefault="004C1A21" w:rsidP="004C1A21">
      <w:pPr>
        <w:pStyle w:val="NoSpacing"/>
      </w:pPr>
      <w:r>
        <w:t xml:space="preserve">of </w:t>
      </w:r>
      <w:r>
        <w:t>Bolton Priory, West Riding of Yorkshire.</w:t>
      </w:r>
      <w:bookmarkStart w:id="0" w:name="_GoBack"/>
      <w:bookmarkEnd w:id="0"/>
    </w:p>
    <w:p w14:paraId="61A3EEEF" w14:textId="77777777" w:rsidR="004C1A21" w:rsidRDefault="004C1A21" w:rsidP="004C1A21">
      <w:pPr>
        <w:pStyle w:val="NoSpacing"/>
      </w:pPr>
    </w:p>
    <w:p w14:paraId="691224EF" w14:textId="77777777" w:rsidR="004C1A21" w:rsidRDefault="004C1A21" w:rsidP="004C1A21">
      <w:pPr>
        <w:pStyle w:val="NoSpacing"/>
      </w:pPr>
    </w:p>
    <w:p w14:paraId="781FC40E" w14:textId="77777777" w:rsidR="004C1A21" w:rsidRDefault="004C1A21" w:rsidP="004C1A21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75B1481E" w14:textId="77777777" w:rsidR="004C1A21" w:rsidRDefault="004C1A21" w:rsidP="004C1A21">
      <w:pPr>
        <w:pStyle w:val="NoSpacing"/>
      </w:pPr>
      <w:r>
        <w:tab/>
      </w:r>
      <w:r>
        <w:tab/>
        <w:t>York, by William Egremont, Bishop of Dromore(q.v.).</w:t>
      </w:r>
    </w:p>
    <w:p w14:paraId="2D288AA1" w14:textId="77777777" w:rsidR="004C1A21" w:rsidRDefault="004C1A21" w:rsidP="004C1A21">
      <w:pPr>
        <w:pStyle w:val="NoSpacing"/>
      </w:pPr>
      <w:r>
        <w:tab/>
      </w:r>
      <w:r>
        <w:tab/>
        <w:t>(“York Clergy Ordinations 1475-1500” ed. David M. Smith p.35)</w:t>
      </w:r>
    </w:p>
    <w:p w14:paraId="075B1357" w14:textId="77777777" w:rsidR="004C1A21" w:rsidRDefault="004C1A21" w:rsidP="004C1A21">
      <w:pPr>
        <w:pStyle w:val="NoSpacing"/>
      </w:pPr>
    </w:p>
    <w:p w14:paraId="4C01A3B5" w14:textId="77777777" w:rsidR="004C1A21" w:rsidRDefault="004C1A21" w:rsidP="004C1A21">
      <w:pPr>
        <w:pStyle w:val="NoSpacing"/>
      </w:pPr>
    </w:p>
    <w:p w14:paraId="75F22BF2" w14:textId="77777777" w:rsidR="004C1A21" w:rsidRDefault="004C1A21" w:rsidP="004C1A21">
      <w:pPr>
        <w:pStyle w:val="NoSpacing"/>
      </w:pPr>
      <w:r>
        <w:t>10 January 2020</w:t>
      </w:r>
    </w:p>
    <w:p w14:paraId="1F48506F" w14:textId="668CD0E8" w:rsidR="006B2F86" w:rsidRPr="004C1A21" w:rsidRDefault="004C1A21" w:rsidP="00E71FC3">
      <w:pPr>
        <w:pStyle w:val="NoSpacing"/>
      </w:pPr>
    </w:p>
    <w:sectPr w:rsidR="006B2F86" w:rsidRPr="004C1A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A617E" w14:textId="77777777" w:rsidR="004C1A21" w:rsidRDefault="004C1A21" w:rsidP="00E71FC3">
      <w:pPr>
        <w:spacing w:after="0" w:line="240" w:lineRule="auto"/>
      </w:pPr>
      <w:r>
        <w:separator/>
      </w:r>
    </w:p>
  </w:endnote>
  <w:endnote w:type="continuationSeparator" w:id="0">
    <w:p w14:paraId="3617082D" w14:textId="77777777" w:rsidR="004C1A21" w:rsidRDefault="004C1A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688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27490" w14:textId="77777777" w:rsidR="004C1A21" w:rsidRDefault="004C1A21" w:rsidP="00E71FC3">
      <w:pPr>
        <w:spacing w:after="0" w:line="240" w:lineRule="auto"/>
      </w:pPr>
      <w:r>
        <w:separator/>
      </w:r>
    </w:p>
  </w:footnote>
  <w:footnote w:type="continuationSeparator" w:id="0">
    <w:p w14:paraId="3441504B" w14:textId="77777777" w:rsidR="004C1A21" w:rsidRDefault="004C1A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21"/>
    <w:rsid w:val="001A7C09"/>
    <w:rsid w:val="004C1A2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DDF4B"/>
  <w15:chartTrackingRefBased/>
  <w15:docId w15:val="{57FF0CE6-EA53-4CD5-A50B-4EEFCEC3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2020-01-10T20:19:00Z</dcterms:created>
  <dcterms:modified xsi:type="dcterms:W3CDTF">2020-01-10T20:21:00Z</dcterms:modified>
</cp:coreProperties>
</file>