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57E35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RENLE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REULE)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(fl.1483)</w:t>
      </w:r>
    </w:p>
    <w:p w14:paraId="7DA772E5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Barking, Essex.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BEFAB83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937EDB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766F3A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Ingeldesby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trespass and taking against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him</w:t>
      </w:r>
      <w:proofErr w:type="gramEnd"/>
    </w:p>
    <w:p w14:paraId="0F95CB7B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10 others.</w:t>
      </w:r>
    </w:p>
    <w:p w14:paraId="00ABE522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820CB6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2E8745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084F9C" w14:textId="77777777" w:rsidR="009B7A9C" w:rsidRDefault="009B7A9C" w:rsidP="009B7A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March 2021</w:t>
      </w:r>
    </w:p>
    <w:p w14:paraId="6A7B1FB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DC280" w14:textId="77777777" w:rsidR="009B7A9C" w:rsidRDefault="009B7A9C" w:rsidP="009139A6">
      <w:r>
        <w:separator/>
      </w:r>
    </w:p>
  </w:endnote>
  <w:endnote w:type="continuationSeparator" w:id="0">
    <w:p w14:paraId="16F98427" w14:textId="77777777" w:rsidR="009B7A9C" w:rsidRDefault="009B7A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2C3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7E0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C8E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D7B57" w14:textId="77777777" w:rsidR="009B7A9C" w:rsidRDefault="009B7A9C" w:rsidP="009139A6">
      <w:r>
        <w:separator/>
      </w:r>
    </w:p>
  </w:footnote>
  <w:footnote w:type="continuationSeparator" w:id="0">
    <w:p w14:paraId="2397F31A" w14:textId="77777777" w:rsidR="009B7A9C" w:rsidRDefault="009B7A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7B7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055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8B4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9C"/>
    <w:rsid w:val="000666E0"/>
    <w:rsid w:val="002510B7"/>
    <w:rsid w:val="005C130B"/>
    <w:rsid w:val="00826F5C"/>
    <w:rsid w:val="009139A6"/>
    <w:rsid w:val="009448BB"/>
    <w:rsid w:val="009B7A9C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963FA"/>
  <w15:chartTrackingRefBased/>
  <w15:docId w15:val="{D6406B92-E399-4BB4-B0FA-D5C0C41E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7A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2021-04-13T12:42:00Z</dcterms:created>
  <dcterms:modified xsi:type="dcterms:W3CDTF">2021-04-13T12:43:00Z</dcterms:modified>
</cp:coreProperties>
</file>