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C79" w:rsidRDefault="00210C79" w:rsidP="00210C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RENKYN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10C79" w:rsidRDefault="00210C79" w:rsidP="00210C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East Peckham, Kent. Tanner.</w:t>
      </w:r>
    </w:p>
    <w:p w:rsidR="00210C79" w:rsidRDefault="00210C79" w:rsidP="00210C79">
      <w:pPr>
        <w:jc w:val="both"/>
        <w:rPr>
          <w:rFonts w:ascii="Times New Roman" w:hAnsi="Times New Roman" w:cs="Times New Roman"/>
        </w:rPr>
      </w:pPr>
    </w:p>
    <w:p w:rsidR="00210C79" w:rsidRDefault="00210C79" w:rsidP="00210C79">
      <w:pPr>
        <w:jc w:val="both"/>
        <w:rPr>
          <w:rFonts w:ascii="Times New Roman" w:hAnsi="Times New Roman" w:cs="Times New Roman"/>
        </w:rPr>
      </w:pPr>
    </w:p>
    <w:p w:rsidR="00210C79" w:rsidRDefault="00210C79" w:rsidP="00210C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Martham</w:t>
      </w:r>
      <w:proofErr w:type="spellEnd"/>
      <w:r>
        <w:rPr>
          <w:rFonts w:ascii="Times New Roman" w:hAnsi="Times New Roman" w:cs="Times New Roman"/>
        </w:rPr>
        <w:t>(q.v.) brought a plaint of trespass and taking against him.</w:t>
      </w:r>
    </w:p>
    <w:p w:rsidR="00210C79" w:rsidRDefault="00210C79" w:rsidP="00210C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10C79" w:rsidRDefault="00210C79" w:rsidP="00210C79">
      <w:pPr>
        <w:jc w:val="both"/>
        <w:rPr>
          <w:rFonts w:ascii="Times New Roman" w:hAnsi="Times New Roman" w:cs="Times New Roman"/>
        </w:rPr>
      </w:pPr>
    </w:p>
    <w:p w:rsidR="00210C79" w:rsidRDefault="00210C79" w:rsidP="00210C79">
      <w:pPr>
        <w:jc w:val="both"/>
        <w:rPr>
          <w:rFonts w:ascii="Times New Roman" w:hAnsi="Times New Roman" w:cs="Times New Roman"/>
        </w:rPr>
      </w:pPr>
    </w:p>
    <w:p w:rsidR="00210C79" w:rsidRDefault="00210C79" w:rsidP="00210C7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April 2018</w:t>
      </w:r>
    </w:p>
    <w:p w:rsidR="006B2F86" w:rsidRPr="00E71FC3" w:rsidRDefault="00210C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0C79" w:rsidRDefault="00210C79" w:rsidP="00E71FC3">
      <w:r>
        <w:separator/>
      </w:r>
    </w:p>
  </w:endnote>
  <w:endnote w:type="continuationSeparator" w:id="0">
    <w:p w:rsidR="00210C79" w:rsidRDefault="00210C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0C79" w:rsidRDefault="00210C79" w:rsidP="00E71FC3">
      <w:r>
        <w:separator/>
      </w:r>
    </w:p>
  </w:footnote>
  <w:footnote w:type="continuationSeparator" w:id="0">
    <w:p w:rsidR="00210C79" w:rsidRDefault="00210C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79"/>
    <w:rsid w:val="001A7C09"/>
    <w:rsid w:val="00210C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4BFE2C-4167-48D1-9E60-C0EFB4A8C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0C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10C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2018-04-15T19:10:00Z</dcterms:created>
  <dcterms:modified xsi:type="dcterms:W3CDTF">2018-04-15T19:11:00Z</dcterms:modified>
</cp:coreProperties>
</file>