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773DE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RENGHAM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184E351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Wells next the Sea, Norfolk. </w:t>
      </w:r>
      <w:proofErr w:type="gramStart"/>
      <w:r>
        <w:rPr>
          <w:rFonts w:ascii="Times New Roman" w:hAnsi="Times New Roman" w:cs="Times New Roman"/>
          <w:sz w:val="24"/>
          <w:szCs w:val="24"/>
        </w:rPr>
        <w:t>Shoe maker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21161D5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E30630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14929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Mounteyn</w:t>
      </w:r>
      <w:proofErr w:type="spellEnd"/>
      <w:r>
        <w:rPr>
          <w:rFonts w:ascii="Times New Roman" w:hAnsi="Times New Roman" w:cs="Times New Roman"/>
          <w:sz w:val="24"/>
          <w:szCs w:val="24"/>
        </w:rPr>
        <w:t>, esquire(q.v.), brought a plaint of trespass and taking against#</w:t>
      </w:r>
    </w:p>
    <w:p w14:paraId="6C108F1F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Wodecrofte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Methwold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Richard Gardener of</w:t>
      </w:r>
    </w:p>
    <w:p w14:paraId="524F814F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Hilgay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Geyton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Rudham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Edmund </w:t>
      </w:r>
      <w:proofErr w:type="spellStart"/>
      <w:r>
        <w:rPr>
          <w:rFonts w:ascii="Times New Roman" w:hAnsi="Times New Roman" w:cs="Times New Roman"/>
          <w:sz w:val="24"/>
          <w:szCs w:val="24"/>
        </w:rPr>
        <w:t>Edyman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Holkham(q.v.)</w:t>
      </w:r>
    </w:p>
    <w:p w14:paraId="4F20A703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Robert Waller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Carbrooke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2B40CD6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05D330D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7C543C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B86BD3" w14:textId="77777777" w:rsidR="006A1293" w:rsidRDefault="006A1293" w:rsidP="006A129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312F947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7F6C3" w14:textId="77777777" w:rsidR="006A1293" w:rsidRDefault="006A1293" w:rsidP="009139A6">
      <w:r>
        <w:separator/>
      </w:r>
    </w:p>
  </w:endnote>
  <w:endnote w:type="continuationSeparator" w:id="0">
    <w:p w14:paraId="6D8A6E6E" w14:textId="77777777" w:rsidR="006A1293" w:rsidRDefault="006A12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5D7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647CF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CE0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6AF3" w14:textId="77777777" w:rsidR="006A1293" w:rsidRDefault="006A1293" w:rsidP="009139A6">
      <w:r>
        <w:separator/>
      </w:r>
    </w:p>
  </w:footnote>
  <w:footnote w:type="continuationSeparator" w:id="0">
    <w:p w14:paraId="6E981F6B" w14:textId="77777777" w:rsidR="006A1293" w:rsidRDefault="006A12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3F4C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2A09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39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293"/>
    <w:rsid w:val="000666E0"/>
    <w:rsid w:val="002510B7"/>
    <w:rsid w:val="005C130B"/>
    <w:rsid w:val="006A1293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9FD9C"/>
  <w15:chartTrackingRefBased/>
  <w15:docId w15:val="{F7C58564-D452-4D6B-AF9E-4B52D383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A129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2022-04-22T14:13:00Z</dcterms:created>
  <dcterms:modified xsi:type="dcterms:W3CDTF">2022-04-22T14:14:00Z</dcterms:modified>
</cp:coreProperties>
</file>