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25683" w14:textId="77777777" w:rsidR="006C561C" w:rsidRDefault="006C561C" w:rsidP="006C5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RENGER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011DBF34" w14:textId="77777777" w:rsidR="006C561C" w:rsidRDefault="006C561C" w:rsidP="006C561C">
      <w:pPr>
        <w:pStyle w:val="NoSpacing"/>
        <w:rPr>
          <w:rFonts w:cs="Times New Roman"/>
          <w:szCs w:val="24"/>
        </w:rPr>
      </w:pPr>
    </w:p>
    <w:p w14:paraId="6D3CD8AC" w14:textId="77777777" w:rsidR="006C561C" w:rsidRDefault="006C561C" w:rsidP="006C561C">
      <w:pPr>
        <w:pStyle w:val="NoSpacing"/>
        <w:rPr>
          <w:rFonts w:cs="Times New Roman"/>
          <w:szCs w:val="24"/>
        </w:rPr>
      </w:pPr>
    </w:p>
    <w:p w14:paraId="525133D3" w14:textId="77777777" w:rsidR="006C561C" w:rsidRDefault="006C561C" w:rsidP="006C5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May1439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Trowbridge,</w:t>
      </w:r>
    </w:p>
    <w:p w14:paraId="103DF5E7" w14:textId="77777777" w:rsidR="006C561C" w:rsidRDefault="006C561C" w:rsidP="006C5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Wiltshire, into lands of Margery </w:t>
      </w:r>
      <w:proofErr w:type="spellStart"/>
      <w:r>
        <w:rPr>
          <w:rFonts w:cs="Times New Roman"/>
          <w:szCs w:val="24"/>
        </w:rPr>
        <w:t>Moleyns</w:t>
      </w:r>
      <w:proofErr w:type="spellEnd"/>
      <w:r>
        <w:rPr>
          <w:rFonts w:cs="Times New Roman"/>
          <w:szCs w:val="24"/>
        </w:rPr>
        <w:t>(q.v.).</w:t>
      </w:r>
    </w:p>
    <w:p w14:paraId="340F6700" w14:textId="77777777" w:rsidR="006C561C" w:rsidRDefault="006C561C" w:rsidP="006C5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E6F61">
          <w:rPr>
            <w:rStyle w:val="Hyperlink"/>
            <w:rFonts w:cs="Times New Roman"/>
            <w:szCs w:val="24"/>
          </w:rPr>
          <w:t>https://inquisitionspostmortem.ac.uk/view/inquisition/25-257/259</w:t>
        </w:r>
      </w:hyperlink>
      <w:r>
        <w:rPr>
          <w:rFonts w:cs="Times New Roman"/>
          <w:szCs w:val="24"/>
        </w:rPr>
        <w:t xml:space="preserve"> )</w:t>
      </w:r>
    </w:p>
    <w:p w14:paraId="4DEF3ACC" w14:textId="77777777" w:rsidR="006C561C" w:rsidRDefault="006C561C" w:rsidP="006C561C">
      <w:pPr>
        <w:pStyle w:val="NoSpacing"/>
        <w:rPr>
          <w:rFonts w:cs="Times New Roman"/>
          <w:szCs w:val="24"/>
        </w:rPr>
      </w:pPr>
    </w:p>
    <w:p w14:paraId="6DAF8F1B" w14:textId="77777777" w:rsidR="006C561C" w:rsidRDefault="006C561C" w:rsidP="006C561C">
      <w:pPr>
        <w:pStyle w:val="NoSpacing"/>
        <w:rPr>
          <w:rFonts w:cs="Times New Roman"/>
          <w:szCs w:val="24"/>
        </w:rPr>
      </w:pPr>
    </w:p>
    <w:p w14:paraId="0311E756" w14:textId="77777777" w:rsidR="006C561C" w:rsidRDefault="006C561C" w:rsidP="006C5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263D8E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A8B3B" w14:textId="77777777" w:rsidR="006C561C" w:rsidRDefault="006C561C" w:rsidP="009139A6">
      <w:r>
        <w:separator/>
      </w:r>
    </w:p>
  </w:endnote>
  <w:endnote w:type="continuationSeparator" w:id="0">
    <w:p w14:paraId="644DD504" w14:textId="77777777" w:rsidR="006C561C" w:rsidRDefault="006C56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392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0F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5C5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2EBE8" w14:textId="77777777" w:rsidR="006C561C" w:rsidRDefault="006C561C" w:rsidP="009139A6">
      <w:r>
        <w:separator/>
      </w:r>
    </w:p>
  </w:footnote>
  <w:footnote w:type="continuationSeparator" w:id="0">
    <w:p w14:paraId="4F685AB4" w14:textId="77777777" w:rsidR="006C561C" w:rsidRDefault="006C56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768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618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B48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1C"/>
    <w:rsid w:val="000666E0"/>
    <w:rsid w:val="002510B7"/>
    <w:rsid w:val="00270799"/>
    <w:rsid w:val="005C130B"/>
    <w:rsid w:val="006C561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8D0CC"/>
  <w15:chartTrackingRefBased/>
  <w15:docId w15:val="{83A7FC04-332F-4EA9-97BE-A94F9A0D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56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57/25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2024-04-14T20:02:00Z</dcterms:created>
  <dcterms:modified xsi:type="dcterms:W3CDTF">2024-04-14T20:02:00Z</dcterms:modified>
</cp:coreProperties>
</file>