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F905D" w14:textId="77777777" w:rsidR="00D1623C" w:rsidRDefault="00D1623C" w:rsidP="00D1623C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RENGER</w:t>
      </w:r>
      <w:r>
        <w:rPr>
          <w:rFonts w:cs="Times New Roman"/>
        </w:rPr>
        <w:t xml:space="preserve">     </w:t>
      </w:r>
      <w:proofErr w:type="gramStart"/>
      <w:r>
        <w:rPr>
          <w:rFonts w:cs="Times New Roman"/>
        </w:rPr>
        <w:t xml:space="preserve">   (</w:t>
      </w:r>
      <w:proofErr w:type="gramEnd"/>
      <w:r>
        <w:rPr>
          <w:rFonts w:cs="Times New Roman"/>
        </w:rPr>
        <w:t>fl.1483)</w:t>
      </w:r>
    </w:p>
    <w:p w14:paraId="0F8236C6" w14:textId="77777777" w:rsidR="00D1623C" w:rsidRDefault="00D1623C" w:rsidP="00D1623C">
      <w:pPr>
        <w:pStyle w:val="NoSpacing"/>
        <w:jc w:val="both"/>
        <w:rPr>
          <w:rFonts w:cs="Times New Roman"/>
          <w:szCs w:val="24"/>
        </w:rPr>
      </w:pPr>
      <w:r w:rsidRPr="00B6464A">
        <w:rPr>
          <w:rFonts w:cs="Times New Roman"/>
          <w:szCs w:val="24"/>
        </w:rPr>
        <w:t>of Cranborne, Dorset</w:t>
      </w:r>
      <w:r>
        <w:rPr>
          <w:rFonts w:cs="Times New Roman"/>
          <w:szCs w:val="24"/>
        </w:rPr>
        <w:t>. Husbandman.</w:t>
      </w:r>
    </w:p>
    <w:p w14:paraId="117C0E7E" w14:textId="77777777" w:rsidR="00D1623C" w:rsidRDefault="00D1623C" w:rsidP="00D1623C">
      <w:pPr>
        <w:pStyle w:val="NoSpacing"/>
        <w:jc w:val="both"/>
        <w:rPr>
          <w:rFonts w:cs="Times New Roman"/>
          <w:szCs w:val="24"/>
        </w:rPr>
      </w:pPr>
    </w:p>
    <w:p w14:paraId="5F44B2F7" w14:textId="77777777" w:rsidR="00D1623C" w:rsidRDefault="00D1623C" w:rsidP="00D1623C">
      <w:pPr>
        <w:pStyle w:val="NoSpacing"/>
        <w:jc w:val="both"/>
        <w:rPr>
          <w:rFonts w:cs="Times New Roman"/>
          <w:szCs w:val="24"/>
        </w:rPr>
      </w:pPr>
    </w:p>
    <w:p w14:paraId="69929A99" w14:textId="77777777" w:rsidR="00D1623C" w:rsidRPr="00B6464A" w:rsidRDefault="00D1623C" w:rsidP="00D16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</w:r>
      <w:r w:rsidRPr="00B6464A">
        <w:rPr>
          <w:rFonts w:cs="Times New Roman"/>
          <w:szCs w:val="24"/>
        </w:rPr>
        <w:t xml:space="preserve">Thomas Renger(q.v.) brought a plaint of debt against him and </w:t>
      </w:r>
      <w:r>
        <w:rPr>
          <w:rFonts w:cs="Times New Roman"/>
          <w:szCs w:val="24"/>
        </w:rPr>
        <w:t xml:space="preserve">Stephen </w:t>
      </w:r>
      <w:proofErr w:type="spellStart"/>
      <w:r>
        <w:rPr>
          <w:rFonts w:cs="Times New Roman"/>
          <w:szCs w:val="24"/>
        </w:rPr>
        <w:t>Nevyll</w:t>
      </w:r>
      <w:proofErr w:type="spellEnd"/>
    </w:p>
    <w:p w14:paraId="3841DCDD" w14:textId="77777777" w:rsidR="00D1623C" w:rsidRPr="00B6464A" w:rsidRDefault="00D1623C" w:rsidP="00D1623C">
      <w:pPr>
        <w:pStyle w:val="NoSpacing"/>
        <w:jc w:val="both"/>
        <w:rPr>
          <w:rFonts w:cs="Times New Roman"/>
          <w:szCs w:val="24"/>
        </w:rPr>
      </w:pPr>
      <w:r w:rsidRPr="00B6464A">
        <w:rPr>
          <w:rFonts w:cs="Times New Roman"/>
          <w:szCs w:val="24"/>
        </w:rPr>
        <w:tab/>
      </w:r>
      <w:r w:rsidRPr="00B6464A">
        <w:rPr>
          <w:rFonts w:cs="Times New Roman"/>
          <w:szCs w:val="24"/>
        </w:rPr>
        <w:tab/>
        <w:t>of Cranborne(q.v.).</w:t>
      </w:r>
    </w:p>
    <w:p w14:paraId="51C2D8BC" w14:textId="77777777" w:rsidR="00D1623C" w:rsidRDefault="00D1623C" w:rsidP="00D1623C">
      <w:pPr>
        <w:pStyle w:val="NoSpacing"/>
        <w:rPr>
          <w:rFonts w:cs="Times New Roman"/>
          <w:szCs w:val="24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B0184F4" w14:textId="77777777" w:rsidR="00D1623C" w:rsidRDefault="00D1623C" w:rsidP="00D1623C">
      <w:pPr>
        <w:pStyle w:val="NoSpacing"/>
        <w:rPr>
          <w:rFonts w:cs="Times New Roman"/>
          <w:szCs w:val="24"/>
        </w:rPr>
      </w:pPr>
    </w:p>
    <w:p w14:paraId="44566A9E" w14:textId="77777777" w:rsidR="00D1623C" w:rsidRDefault="00D1623C" w:rsidP="00D1623C">
      <w:pPr>
        <w:pStyle w:val="NoSpacing"/>
        <w:rPr>
          <w:rFonts w:cs="Times New Roman"/>
          <w:szCs w:val="24"/>
        </w:rPr>
      </w:pPr>
    </w:p>
    <w:p w14:paraId="42451168" w14:textId="77777777" w:rsidR="00D1623C" w:rsidRDefault="00D1623C" w:rsidP="00D16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02D4EB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03297" w14:textId="77777777" w:rsidR="00D1623C" w:rsidRDefault="00D1623C" w:rsidP="009139A6">
      <w:r>
        <w:separator/>
      </w:r>
    </w:p>
  </w:endnote>
  <w:endnote w:type="continuationSeparator" w:id="0">
    <w:p w14:paraId="185BDA6A" w14:textId="77777777" w:rsidR="00D1623C" w:rsidRDefault="00D162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94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07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FD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B8B61" w14:textId="77777777" w:rsidR="00D1623C" w:rsidRDefault="00D1623C" w:rsidP="009139A6">
      <w:r>
        <w:separator/>
      </w:r>
    </w:p>
  </w:footnote>
  <w:footnote w:type="continuationSeparator" w:id="0">
    <w:p w14:paraId="7D19F797" w14:textId="77777777" w:rsidR="00D1623C" w:rsidRDefault="00D162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78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7F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49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1623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F350"/>
  <w15:chartTrackingRefBased/>
  <w15:docId w15:val="{625E608C-5646-435F-BE91-C87622FC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6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2023-11-03T16:07:00Z</dcterms:created>
  <dcterms:modified xsi:type="dcterms:W3CDTF">2023-11-03T16:07:00Z</dcterms:modified>
</cp:coreProperties>
</file>