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A1B26" w14:textId="77777777" w:rsidR="00FE6F51" w:rsidRDefault="00FE6F51" w:rsidP="00FE6F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John RENELL (? </w:t>
      </w:r>
      <w:proofErr w:type="gramStart"/>
      <w:r>
        <w:rPr>
          <w:rFonts w:ascii="Times New Roman" w:hAnsi="Times New Roman" w:cs="Times New Roman"/>
          <w:u w:val="single"/>
        </w:rPr>
        <w:t>REVELL)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(fl.1484)</w:t>
      </w:r>
    </w:p>
    <w:p w14:paraId="15204F8F" w14:textId="77777777" w:rsidR="00FE6F51" w:rsidRDefault="00FE6F51" w:rsidP="00FE6F51">
      <w:pPr>
        <w:rPr>
          <w:rFonts w:ascii="Times New Roman" w:hAnsi="Times New Roman" w:cs="Times New Roman"/>
        </w:rPr>
      </w:pPr>
    </w:p>
    <w:p w14:paraId="1398D0C2" w14:textId="77777777" w:rsidR="00FE6F51" w:rsidRDefault="00FE6F51" w:rsidP="00FE6F51">
      <w:pPr>
        <w:rPr>
          <w:rFonts w:ascii="Times New Roman" w:hAnsi="Times New Roman" w:cs="Times New Roman"/>
        </w:rPr>
      </w:pPr>
    </w:p>
    <w:p w14:paraId="688D519B" w14:textId="77777777" w:rsidR="00FE6F51" w:rsidRDefault="00FE6F51" w:rsidP="00FE6F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Lovejoy of Bagshot, Surrey(q.v.).</w:t>
      </w:r>
    </w:p>
    <w:p w14:paraId="10808AD1" w14:textId="77777777" w:rsidR="00FE6F51" w:rsidRDefault="00FE6F51" w:rsidP="00FE6F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213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E5A2FCB" w14:textId="77777777" w:rsidR="00FE6F51" w:rsidRDefault="00FE6F51" w:rsidP="00FE6F51">
      <w:pPr>
        <w:rPr>
          <w:rFonts w:ascii="Times New Roman" w:hAnsi="Times New Roman" w:cs="Times New Roman"/>
        </w:rPr>
      </w:pPr>
    </w:p>
    <w:p w14:paraId="54E85D9B" w14:textId="77777777" w:rsidR="00FE6F51" w:rsidRDefault="00FE6F51" w:rsidP="00FE6F51">
      <w:pPr>
        <w:rPr>
          <w:rFonts w:ascii="Times New Roman" w:hAnsi="Times New Roman" w:cs="Times New Roman"/>
        </w:rPr>
      </w:pPr>
    </w:p>
    <w:p w14:paraId="715BDB7F" w14:textId="77777777" w:rsidR="00FE6F51" w:rsidRDefault="00FE6F51" w:rsidP="00FE6F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2018</w:t>
      </w:r>
    </w:p>
    <w:p w14:paraId="4C7A5D11" w14:textId="77777777" w:rsidR="006B2F86" w:rsidRPr="00E71FC3" w:rsidRDefault="00FE6F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85974" w14:textId="77777777" w:rsidR="00FE6F51" w:rsidRDefault="00FE6F51" w:rsidP="00E71FC3">
      <w:r>
        <w:separator/>
      </w:r>
    </w:p>
  </w:endnote>
  <w:endnote w:type="continuationSeparator" w:id="0">
    <w:p w14:paraId="71B52CBF" w14:textId="77777777" w:rsidR="00FE6F51" w:rsidRDefault="00FE6F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D04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12D85" w14:textId="77777777" w:rsidR="00FE6F51" w:rsidRDefault="00FE6F51" w:rsidP="00E71FC3">
      <w:r>
        <w:separator/>
      </w:r>
    </w:p>
  </w:footnote>
  <w:footnote w:type="continuationSeparator" w:id="0">
    <w:p w14:paraId="44C42534" w14:textId="77777777" w:rsidR="00FE6F51" w:rsidRDefault="00FE6F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5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B67E6"/>
  <w15:chartTrackingRefBased/>
  <w15:docId w15:val="{42A7A390-39F6-43DF-95F9-15E6D02C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6F5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E6F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2018-11-27T17:24:00Z</dcterms:created>
  <dcterms:modified xsi:type="dcterms:W3CDTF">2018-11-27T17:24:00Z</dcterms:modified>
</cp:coreProperties>
</file>