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E1F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RENELEE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000E1F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E1F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E1F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Wooler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Northumberland,</w:t>
      </w:r>
    </w:p>
    <w:p w:rsidR="00000E1F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Heyron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00E1F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21-408)</w:t>
      </w:r>
    </w:p>
    <w:p w:rsidR="00000E1F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E1F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E1F" w:rsidRPr="000A0285" w:rsidRDefault="00000E1F" w:rsidP="00000E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000E1F" w:rsidRDefault="00000E1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00E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E1F" w:rsidRDefault="00000E1F" w:rsidP="00E71FC3">
      <w:pPr>
        <w:spacing w:after="0" w:line="240" w:lineRule="auto"/>
      </w:pPr>
      <w:r>
        <w:separator/>
      </w:r>
    </w:p>
  </w:endnote>
  <w:endnote w:type="continuationSeparator" w:id="0">
    <w:p w:rsidR="00000E1F" w:rsidRDefault="00000E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E1F" w:rsidRDefault="00000E1F" w:rsidP="00E71FC3">
      <w:pPr>
        <w:spacing w:after="0" w:line="240" w:lineRule="auto"/>
      </w:pPr>
      <w:r>
        <w:separator/>
      </w:r>
    </w:p>
  </w:footnote>
  <w:footnote w:type="continuationSeparator" w:id="0">
    <w:p w:rsidR="00000E1F" w:rsidRDefault="00000E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1F"/>
    <w:rsid w:val="00000E1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86C4E"/>
  <w15:chartTrackingRefBased/>
  <w15:docId w15:val="{B367B9A4-90B1-403A-93B9-5AF2613C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2016-06-14T20:53:00Z</dcterms:created>
  <dcterms:modified xsi:type="dcterms:W3CDTF">2016-06-14T20:54:00Z</dcterms:modified>
</cp:coreProperties>
</file>