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F1C" w:rsidRDefault="00202F1C" w:rsidP="00202F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RENELEE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202F1C" w:rsidRDefault="00202F1C" w:rsidP="00202F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2F1C" w:rsidRDefault="00202F1C" w:rsidP="00202F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2F1C" w:rsidRDefault="00202F1C" w:rsidP="00202F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Aug.1422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que </w:t>
      </w:r>
      <w:proofErr w:type="spellStart"/>
      <w:r>
        <w:rPr>
          <w:rFonts w:ascii="Times New Roman" w:hAnsi="Times New Roman" w:cs="Times New Roman"/>
          <w:sz w:val="24"/>
          <w:szCs w:val="24"/>
        </w:rPr>
        <w:t>plura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Wooler</w:t>
      </w:r>
      <w:proofErr w:type="spellEnd"/>
      <w:r>
        <w:rPr>
          <w:rFonts w:ascii="Times New Roman" w:hAnsi="Times New Roman" w:cs="Times New Roman"/>
          <w:sz w:val="24"/>
          <w:szCs w:val="24"/>
        </w:rPr>
        <w:t>, Northumberland,</w:t>
      </w:r>
    </w:p>
    <w:p w:rsidR="00202F1C" w:rsidRDefault="00202F1C" w:rsidP="00202F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Heyron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02F1C" w:rsidRDefault="00202F1C" w:rsidP="00202F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21-408)</w:t>
      </w:r>
    </w:p>
    <w:p w:rsidR="00202F1C" w:rsidRDefault="00202F1C" w:rsidP="00202F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2F1C" w:rsidRDefault="00202F1C" w:rsidP="00202F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2F1C" w:rsidRPr="000A0285" w:rsidRDefault="00202F1C" w:rsidP="00202F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June 2016</w:t>
      </w:r>
    </w:p>
    <w:p w:rsidR="006B2F86" w:rsidRPr="00202F1C" w:rsidRDefault="00202F1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202F1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2F1C" w:rsidRDefault="00202F1C" w:rsidP="00E71FC3">
      <w:pPr>
        <w:spacing w:after="0" w:line="240" w:lineRule="auto"/>
      </w:pPr>
      <w:r>
        <w:separator/>
      </w:r>
    </w:p>
  </w:endnote>
  <w:endnote w:type="continuationSeparator" w:id="0">
    <w:p w:rsidR="00202F1C" w:rsidRDefault="00202F1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2F1C" w:rsidRDefault="00202F1C" w:rsidP="00E71FC3">
      <w:pPr>
        <w:spacing w:after="0" w:line="240" w:lineRule="auto"/>
      </w:pPr>
      <w:r>
        <w:separator/>
      </w:r>
    </w:p>
  </w:footnote>
  <w:footnote w:type="continuationSeparator" w:id="0">
    <w:p w:rsidR="00202F1C" w:rsidRDefault="00202F1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F1C"/>
    <w:rsid w:val="00202F1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6A195"/>
  <w15:chartTrackingRefBased/>
  <w15:docId w15:val="{E030DB89-3D20-4797-AD03-BB039FF8E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2016-06-14T20:52:00Z</dcterms:created>
  <dcterms:modified xsi:type="dcterms:W3CDTF">2016-06-14T20:52:00Z</dcterms:modified>
</cp:coreProperties>
</file>