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982" w:rsidRPr="00307E1F" w:rsidRDefault="00D06982" w:rsidP="00D06982">
      <w:pPr>
        <w:pStyle w:val="NoSpacing"/>
      </w:pPr>
      <w:r w:rsidRPr="00307E1F">
        <w:rPr>
          <w:u w:val="single"/>
        </w:rPr>
        <w:t>Walter RENDY</w:t>
      </w:r>
      <w:r w:rsidRPr="00307E1F">
        <w:t xml:space="preserve">  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D06982" w:rsidRPr="00307E1F" w:rsidRDefault="00D06982" w:rsidP="00D06982">
      <w:pPr>
        <w:pStyle w:val="NoSpacing"/>
      </w:pPr>
    </w:p>
    <w:p w:rsidR="00D06982" w:rsidRPr="00307E1F" w:rsidRDefault="00D06982" w:rsidP="00D06982">
      <w:pPr>
        <w:pStyle w:val="NoSpacing"/>
      </w:pPr>
    </w:p>
    <w:p w:rsidR="00D06982" w:rsidRPr="00307E1F" w:rsidRDefault="00D06982" w:rsidP="00D06982">
      <w:pPr>
        <w:pStyle w:val="NoSpacing"/>
      </w:pPr>
      <w:r w:rsidRPr="00307E1F">
        <w:t xml:space="preserve">  8 Jul.1416</w:t>
      </w:r>
      <w:r w:rsidRPr="00307E1F">
        <w:tab/>
        <w:t xml:space="preserve">Settlement of the action taken by him and John </w:t>
      </w:r>
      <w:proofErr w:type="spellStart"/>
      <w:r w:rsidRPr="00307E1F">
        <w:t>Dabernoun</w:t>
      </w:r>
      <w:proofErr w:type="spellEnd"/>
      <w:r w:rsidRPr="00307E1F">
        <w:t>(q.v.) against John</w:t>
      </w:r>
    </w:p>
    <w:p w:rsidR="00D06982" w:rsidRPr="00307E1F" w:rsidRDefault="00D06982" w:rsidP="00D06982">
      <w:pPr>
        <w:pStyle w:val="NoSpacing"/>
      </w:pPr>
      <w:r w:rsidRPr="00307E1F">
        <w:tab/>
      </w:r>
      <w:r w:rsidRPr="00307E1F">
        <w:tab/>
      </w:r>
      <w:proofErr w:type="spellStart"/>
      <w:r w:rsidRPr="00307E1F">
        <w:t>Foys</w:t>
      </w:r>
      <w:proofErr w:type="spellEnd"/>
      <w:r w:rsidRPr="00307E1F">
        <w:t xml:space="preserve">(q.v.) and his wife, Agnes(q.v.), </w:t>
      </w:r>
      <w:proofErr w:type="spellStart"/>
      <w:r w:rsidRPr="00307E1F">
        <w:t>deforciants</w:t>
      </w:r>
      <w:proofErr w:type="spellEnd"/>
      <w:r w:rsidRPr="00307E1F">
        <w:t xml:space="preserve"> of 3 parts of a </w:t>
      </w:r>
      <w:proofErr w:type="spellStart"/>
      <w:r w:rsidRPr="00307E1F">
        <w:t>messuage</w:t>
      </w:r>
      <w:proofErr w:type="spellEnd"/>
      <w:r w:rsidRPr="00307E1F">
        <w:t>,</w:t>
      </w:r>
    </w:p>
    <w:p w:rsidR="00D06982" w:rsidRPr="00307E1F" w:rsidRDefault="00D06982" w:rsidP="00D06982">
      <w:pPr>
        <w:pStyle w:val="NoSpacing"/>
      </w:pPr>
      <w:r w:rsidRPr="00307E1F">
        <w:tab/>
      </w:r>
      <w:r w:rsidRPr="00307E1F">
        <w:tab/>
        <w:t>of 50 acres of land, of 12 acres of meadow and of 20 acres of pasture in</w:t>
      </w:r>
    </w:p>
    <w:p w:rsidR="00D06982" w:rsidRPr="00307E1F" w:rsidRDefault="00D06982" w:rsidP="00D06982">
      <w:pPr>
        <w:pStyle w:val="NoSpacing"/>
      </w:pPr>
      <w:r w:rsidRPr="00307E1F">
        <w:tab/>
      </w:r>
      <w:r w:rsidRPr="00307E1F">
        <w:tab/>
      </w:r>
      <w:proofErr w:type="spellStart"/>
      <w:r w:rsidRPr="00307E1F">
        <w:t>Lashbrook</w:t>
      </w:r>
      <w:proofErr w:type="spellEnd"/>
      <w:r w:rsidRPr="00307E1F">
        <w:t>, Devon.</w:t>
      </w:r>
    </w:p>
    <w:p w:rsidR="00D06982" w:rsidRPr="00307E1F" w:rsidRDefault="00D06982" w:rsidP="00D06982">
      <w:pPr>
        <w:pStyle w:val="NoSpacing"/>
      </w:pPr>
      <w:r w:rsidRPr="00307E1F">
        <w:tab/>
      </w: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D06982" w:rsidRPr="00307E1F" w:rsidRDefault="00D06982" w:rsidP="00D06982">
      <w:pPr>
        <w:pStyle w:val="NoSpacing"/>
      </w:pPr>
    </w:p>
    <w:p w:rsidR="00D06982" w:rsidRPr="00307E1F" w:rsidRDefault="00D06982" w:rsidP="00D06982">
      <w:pPr>
        <w:pStyle w:val="NoSpacing"/>
      </w:pPr>
    </w:p>
    <w:p w:rsidR="00D06982" w:rsidRPr="00307E1F" w:rsidRDefault="00D06982" w:rsidP="00D06982">
      <w:pPr>
        <w:pStyle w:val="NoSpacing"/>
      </w:pPr>
      <w:r w:rsidRPr="00307E1F">
        <w:t>25 September 2015</w:t>
      </w:r>
    </w:p>
    <w:p w:rsidR="006B2F86" w:rsidRPr="00E71FC3" w:rsidRDefault="00D069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982" w:rsidRDefault="00D06982" w:rsidP="00E71FC3">
      <w:pPr>
        <w:spacing w:after="0" w:line="240" w:lineRule="auto"/>
      </w:pPr>
      <w:r>
        <w:separator/>
      </w:r>
    </w:p>
  </w:endnote>
  <w:endnote w:type="continuationSeparator" w:id="0">
    <w:p w:rsidR="00D06982" w:rsidRDefault="00D069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982" w:rsidRDefault="00D06982" w:rsidP="00E71FC3">
      <w:pPr>
        <w:spacing w:after="0" w:line="240" w:lineRule="auto"/>
      </w:pPr>
      <w:r>
        <w:separator/>
      </w:r>
    </w:p>
  </w:footnote>
  <w:footnote w:type="continuationSeparator" w:id="0">
    <w:p w:rsidR="00D06982" w:rsidRDefault="00D069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982"/>
    <w:rsid w:val="001A7C09"/>
    <w:rsid w:val="00733BE7"/>
    <w:rsid w:val="00AB52E8"/>
    <w:rsid w:val="00B16D3F"/>
    <w:rsid w:val="00D069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E190F-851B-44C4-9450-11C671B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069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2016-07-31T20:33:00Z</dcterms:created>
  <dcterms:modified xsi:type="dcterms:W3CDTF">2016-07-31T20:33:00Z</dcterms:modified>
</cp:coreProperties>
</file>