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CBCD6" w14:textId="595510B3" w:rsidR="00A46D40" w:rsidRDefault="00A46D40" w:rsidP="00A4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RENDY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3A5588D" w14:textId="77777777" w:rsidR="00A46D40" w:rsidRDefault="00A46D40" w:rsidP="00A4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3942E7E6" w14:textId="77777777" w:rsidR="00A46D40" w:rsidRDefault="00A46D40" w:rsidP="00A46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C731C1" w14:textId="77777777" w:rsidR="00A46D40" w:rsidRDefault="00A46D40" w:rsidP="00A46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CC92BB" w14:textId="2F3E4794" w:rsidR="00A46D40" w:rsidRDefault="00A46D40" w:rsidP="00A4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6D25CCB3" w14:textId="35F60D72" w:rsidR="00A46D40" w:rsidRDefault="00A46D40" w:rsidP="00A46D4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(“Stafford Register” pp.43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and 426)</w:t>
      </w:r>
    </w:p>
    <w:p w14:paraId="5E2AD4C7" w14:textId="77777777" w:rsidR="00A46D40" w:rsidRDefault="00A46D40" w:rsidP="00A46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1C9E9" w14:textId="77777777" w:rsidR="00A46D40" w:rsidRDefault="00A46D40" w:rsidP="00A46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1BAD8A" w14:textId="77777777" w:rsidR="00A46D40" w:rsidRDefault="00A46D40" w:rsidP="00A46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79272542" w14:textId="79DD3BF4" w:rsidR="00BA00AB" w:rsidRPr="00A46D4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46D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2D093" w14:textId="77777777" w:rsidR="00A46D40" w:rsidRDefault="00A46D40" w:rsidP="009139A6">
      <w:r>
        <w:separator/>
      </w:r>
    </w:p>
  </w:endnote>
  <w:endnote w:type="continuationSeparator" w:id="0">
    <w:p w14:paraId="4DD9A16F" w14:textId="77777777" w:rsidR="00A46D40" w:rsidRDefault="00A46D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020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85C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282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D53D4" w14:textId="77777777" w:rsidR="00A46D40" w:rsidRDefault="00A46D40" w:rsidP="009139A6">
      <w:r>
        <w:separator/>
      </w:r>
    </w:p>
  </w:footnote>
  <w:footnote w:type="continuationSeparator" w:id="0">
    <w:p w14:paraId="5650D1E7" w14:textId="77777777" w:rsidR="00A46D40" w:rsidRDefault="00A46D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CAD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201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6BA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40"/>
    <w:rsid w:val="000666E0"/>
    <w:rsid w:val="002510B7"/>
    <w:rsid w:val="005C130B"/>
    <w:rsid w:val="00826F5C"/>
    <w:rsid w:val="009139A6"/>
    <w:rsid w:val="009448BB"/>
    <w:rsid w:val="00A3176C"/>
    <w:rsid w:val="00A46D4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93EA7"/>
  <w15:chartTrackingRefBased/>
  <w15:docId w15:val="{752C89B2-B249-4ABF-830C-A7B8E58A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2021-09-11T19:11:00Z</dcterms:created>
  <dcterms:modified xsi:type="dcterms:W3CDTF">2021-09-11T19:13:00Z</dcterms:modified>
</cp:coreProperties>
</file>