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CB7" w:rsidRDefault="00187CB7" w:rsidP="00187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RENDELSHAM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87CB7" w:rsidRDefault="00187CB7" w:rsidP="00187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7CB7" w:rsidRDefault="00187CB7" w:rsidP="00187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7CB7" w:rsidRDefault="00187CB7" w:rsidP="00187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Framlingham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7CB7" w:rsidRDefault="00187CB7" w:rsidP="00187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Castle, Suffolk, into the lands of the late Ralph Ramsey(q.v.).</w:t>
      </w:r>
    </w:p>
    <w:p w:rsidR="00187CB7" w:rsidRDefault="00187CB7" w:rsidP="00187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21-202)</w:t>
      </w:r>
    </w:p>
    <w:p w:rsidR="00187CB7" w:rsidRDefault="00187CB7" w:rsidP="00187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7CB7" w:rsidRDefault="00187CB7" w:rsidP="00187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87CB7" w:rsidRDefault="00187CB7" w:rsidP="00187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  <w:bookmarkStart w:id="0" w:name="_GoBack"/>
      <w:bookmarkEnd w:id="0"/>
    </w:p>
    <w:sectPr w:rsidR="00DD5B8A" w:rsidRPr="00187C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CB7" w:rsidRDefault="00187CB7" w:rsidP="00564E3C">
      <w:pPr>
        <w:spacing w:after="0" w:line="240" w:lineRule="auto"/>
      </w:pPr>
      <w:r>
        <w:separator/>
      </w:r>
    </w:p>
  </w:endnote>
  <w:endnote w:type="continuationSeparator" w:id="0">
    <w:p w:rsidR="00187CB7" w:rsidRDefault="00187CB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87CB7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CB7" w:rsidRDefault="00187CB7" w:rsidP="00564E3C">
      <w:pPr>
        <w:spacing w:after="0" w:line="240" w:lineRule="auto"/>
      </w:pPr>
      <w:r>
        <w:separator/>
      </w:r>
    </w:p>
  </w:footnote>
  <w:footnote w:type="continuationSeparator" w:id="0">
    <w:p w:rsidR="00187CB7" w:rsidRDefault="00187CB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CB7"/>
    <w:rsid w:val="00187CB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D7DAE"/>
  <w15:chartTrackingRefBased/>
  <w15:docId w15:val="{AA9795F0-751B-4466-BB41-649180B8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2016-01-21T20:53:00Z</dcterms:created>
  <dcterms:modified xsi:type="dcterms:W3CDTF">2016-01-21T20:53:00Z</dcterms:modified>
</cp:coreProperties>
</file>