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98AAAF7" w14:textId="77777777" w:rsidR="00590158" w:rsidRDefault="00590158" w:rsidP="0059015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RENDELL</w:t>
      </w:r>
      <w:r>
        <w:rPr>
          <w:rFonts w:ascii="Times New Roman" w:hAnsi="Times New Roman" w:cs="Times New Roman"/>
          <w:sz w:val="24"/>
          <w:szCs w:val="24"/>
        </w:rPr>
        <w:t xml:space="preserve">      (fl.1406)</w:t>
      </w:r>
    </w:p>
    <w:p w14:paraId="17CD9C6D" w14:textId="77777777" w:rsidR="00590158" w:rsidRDefault="00590158" w:rsidP="0059015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5F6BB24" w14:textId="1BA5342F" w:rsidR="00590158" w:rsidRDefault="00590158" w:rsidP="0059015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8428564" w14:textId="77777777" w:rsidR="007C62F6" w:rsidRDefault="007C62F6" w:rsidP="007C62F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Mar.1405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post mortem held in Taunton, </w:t>
      </w:r>
      <w:proofErr w:type="spellStart"/>
      <w:r>
        <w:rPr>
          <w:rFonts w:ascii="Times New Roman" w:hAnsi="Times New Roman" w:cs="Times New Roman"/>
          <w:sz w:val="24"/>
          <w:szCs w:val="24"/>
        </w:rPr>
        <w:t>Somnerset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14:paraId="0B04443E" w14:textId="77777777" w:rsidR="007C62F6" w:rsidRDefault="007C62F6" w:rsidP="007C62F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into lands of Eleanor Mortimer(q.v.).</w:t>
      </w:r>
    </w:p>
    <w:p w14:paraId="2BCFA6E6" w14:textId="0E0665F4" w:rsidR="007C62F6" w:rsidRDefault="007C62F6" w:rsidP="0059015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795232">
          <w:rPr>
            <w:rStyle w:val="Hyperlink"/>
            <w:rFonts w:ascii="Times New Roman" w:hAnsi="Times New Roman" w:cs="Times New Roman"/>
            <w:sz w:val="24"/>
            <w:szCs w:val="24"/>
          </w:rPr>
          <w:t>http://www.inquisitionspostmortem.ac.uk/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19-47)</w:t>
      </w:r>
    </w:p>
    <w:p w14:paraId="2576411A" w14:textId="77777777" w:rsidR="00590158" w:rsidRDefault="00590158" w:rsidP="0059015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Mar.1406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Taunton,</w:t>
      </w:r>
    </w:p>
    <w:p w14:paraId="44AC40F0" w14:textId="77777777" w:rsidR="00590158" w:rsidRDefault="00590158" w:rsidP="0059015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Somerset, into lands of Eleanor Mortimer(q.v.).</w:t>
      </w:r>
    </w:p>
    <w:p w14:paraId="3E847E87" w14:textId="0E5627C7" w:rsidR="00BC4767" w:rsidRDefault="00590158" w:rsidP="0059015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(www.inquisitionspostmortem.ac.uk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19-47)</w:t>
      </w:r>
    </w:p>
    <w:p w14:paraId="0E5CED1A" w14:textId="77777777" w:rsidR="00590158" w:rsidRDefault="00590158" w:rsidP="0059015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E00B705" w14:textId="77777777" w:rsidR="00590158" w:rsidRDefault="00590158" w:rsidP="0059015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C79F39D" w14:textId="2681EC34" w:rsidR="00590158" w:rsidRDefault="00590158" w:rsidP="0059015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 September 2021</w:t>
      </w:r>
    </w:p>
    <w:p w14:paraId="614F40F5" w14:textId="60EA87D0" w:rsidR="007C62F6" w:rsidRDefault="007C62F6" w:rsidP="0059015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November 2022</w:t>
      </w:r>
    </w:p>
    <w:p w14:paraId="5BF708C9" w14:textId="0D839BBD" w:rsidR="00BA00AB" w:rsidRPr="00590158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59015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F974A24" w14:textId="77777777" w:rsidR="00590158" w:rsidRDefault="00590158" w:rsidP="009139A6">
      <w:r>
        <w:separator/>
      </w:r>
    </w:p>
  </w:endnote>
  <w:endnote w:type="continuationSeparator" w:id="0">
    <w:p w14:paraId="45EC488B" w14:textId="77777777" w:rsidR="00590158" w:rsidRDefault="0059015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3DEBC7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C78A1DE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4DF4E3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F18E61B" w14:textId="77777777" w:rsidR="00590158" w:rsidRDefault="00590158" w:rsidP="009139A6">
      <w:r>
        <w:separator/>
      </w:r>
    </w:p>
  </w:footnote>
  <w:footnote w:type="continuationSeparator" w:id="0">
    <w:p w14:paraId="65C479F4" w14:textId="77777777" w:rsidR="00590158" w:rsidRDefault="0059015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44CA4A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9F2AF8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A32EFB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0158"/>
    <w:rsid w:val="000666E0"/>
    <w:rsid w:val="002510B7"/>
    <w:rsid w:val="004731EC"/>
    <w:rsid w:val="00590158"/>
    <w:rsid w:val="005C130B"/>
    <w:rsid w:val="007C62F6"/>
    <w:rsid w:val="00826F5C"/>
    <w:rsid w:val="009139A6"/>
    <w:rsid w:val="009448BB"/>
    <w:rsid w:val="00A3176C"/>
    <w:rsid w:val="00AE65F8"/>
    <w:rsid w:val="00BA00AB"/>
    <w:rsid w:val="00BC4767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07D55A"/>
  <w15:chartTrackingRefBased/>
  <w15:docId w15:val="{AC2BF276-3407-4D89-B2DB-79FEB79F1A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7C62F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/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73</Words>
  <Characters>418</Characters>
  <Application>Microsoft Office Word</Application>
  <DocSecurity>0</DocSecurity>
  <Lines>3</Lines>
  <Paragraphs>1</Paragraphs>
  <ScaleCrop>false</ScaleCrop>
  <Company/>
  <LinksUpToDate>false</LinksUpToDate>
  <CharactersWithSpaces>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3</cp:revision>
  <dcterms:created xsi:type="dcterms:W3CDTF">2021-09-07T13:04:00Z</dcterms:created>
  <dcterms:modified xsi:type="dcterms:W3CDTF">2025-01-04T10:27:00Z</dcterms:modified>
</cp:coreProperties>
</file>