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938DE" w14:textId="431AFC74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RENAWDYN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9)</w:t>
      </w:r>
    </w:p>
    <w:p w14:paraId="34B78DCB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00C762DE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88203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0A31B" w14:textId="2C3ACAA4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May1419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ordained to his first tonsure.   </w:t>
      </w:r>
    </w:p>
    <w:p w14:paraId="4E4E051F" w14:textId="5F6192D3" w:rsidR="00AE632D" w:rsidRDefault="00AE632D" w:rsidP="00AE632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and 42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2274696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BB78A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D1B2D" w14:textId="77777777" w:rsidR="00AE632D" w:rsidRDefault="00AE632D" w:rsidP="00AE63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72DF3C47" w14:textId="5218525B" w:rsidR="00BA00AB" w:rsidRPr="00AE632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E63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09B30" w14:textId="77777777" w:rsidR="00AE632D" w:rsidRDefault="00AE632D" w:rsidP="009139A6">
      <w:r>
        <w:separator/>
      </w:r>
    </w:p>
  </w:endnote>
  <w:endnote w:type="continuationSeparator" w:id="0">
    <w:p w14:paraId="1F8AA82C" w14:textId="77777777" w:rsidR="00AE632D" w:rsidRDefault="00AE63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57D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85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CCE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A8ECF" w14:textId="77777777" w:rsidR="00AE632D" w:rsidRDefault="00AE632D" w:rsidP="009139A6">
      <w:r>
        <w:separator/>
      </w:r>
    </w:p>
  </w:footnote>
  <w:footnote w:type="continuationSeparator" w:id="0">
    <w:p w14:paraId="17B46141" w14:textId="77777777" w:rsidR="00AE632D" w:rsidRDefault="00AE63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44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E4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FF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32D"/>
    <w:rsid w:val="000666E0"/>
    <w:rsid w:val="002510B7"/>
    <w:rsid w:val="005C130B"/>
    <w:rsid w:val="00826F5C"/>
    <w:rsid w:val="009139A6"/>
    <w:rsid w:val="009448BB"/>
    <w:rsid w:val="00A3176C"/>
    <w:rsid w:val="00AE632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44653"/>
  <w15:chartTrackingRefBased/>
  <w15:docId w15:val="{194520A4-9A86-422A-8235-D6AC4541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2021-09-11T19:09:00Z</dcterms:created>
  <dcterms:modified xsi:type="dcterms:W3CDTF">2021-09-11T19:11:00Z</dcterms:modified>
</cp:coreProperties>
</file>