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9456B" w14:textId="77777777" w:rsidR="00863DA6" w:rsidRPr="00690BA6" w:rsidRDefault="00863DA6" w:rsidP="00863DA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Nicholas RENAWDWYN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978F549" w14:textId="77777777" w:rsidR="00863DA6" w:rsidRDefault="00863DA6" w:rsidP="00863D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066BC13" w14:textId="77777777" w:rsidR="00863DA6" w:rsidRDefault="00863DA6" w:rsidP="00863D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49F47A" w14:textId="77777777" w:rsidR="00863DA6" w:rsidRDefault="00863DA6" w:rsidP="00863D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34C26A" w14:textId="77777777" w:rsidR="00863DA6" w:rsidRDefault="00863DA6" w:rsidP="00863DA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Richard Code(q.v.).</w:t>
      </w:r>
    </w:p>
    <w:p w14:paraId="13132B09" w14:textId="77777777" w:rsidR="00863DA6" w:rsidRDefault="00863DA6" w:rsidP="00863DA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166B988" w14:textId="77777777" w:rsidR="00863DA6" w:rsidRDefault="00863DA6" w:rsidP="00863DA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3CE87843" w14:textId="77777777" w:rsidR="00863DA6" w:rsidRDefault="00863DA6" w:rsidP="00863DA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D5A84B9" w14:textId="77777777" w:rsidR="00863DA6" w:rsidRDefault="00863DA6" w:rsidP="00863DA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4A273A4" w14:textId="77777777" w:rsidR="00863DA6" w:rsidRDefault="00863DA6" w:rsidP="00863DA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5 June 2021</w:t>
      </w:r>
    </w:p>
    <w:p w14:paraId="2AF1780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45B77" w14:textId="77777777" w:rsidR="00863DA6" w:rsidRDefault="00863DA6" w:rsidP="009139A6">
      <w:r>
        <w:separator/>
      </w:r>
    </w:p>
  </w:endnote>
  <w:endnote w:type="continuationSeparator" w:id="0">
    <w:p w14:paraId="2A8398CF" w14:textId="77777777" w:rsidR="00863DA6" w:rsidRDefault="00863D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AC5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BA8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6CE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7A1EE" w14:textId="77777777" w:rsidR="00863DA6" w:rsidRDefault="00863DA6" w:rsidP="009139A6">
      <w:r>
        <w:separator/>
      </w:r>
    </w:p>
  </w:footnote>
  <w:footnote w:type="continuationSeparator" w:id="0">
    <w:p w14:paraId="20A59664" w14:textId="77777777" w:rsidR="00863DA6" w:rsidRDefault="00863D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DAF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5FA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D69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DA6"/>
    <w:rsid w:val="000666E0"/>
    <w:rsid w:val="002510B7"/>
    <w:rsid w:val="005C130B"/>
    <w:rsid w:val="00826F5C"/>
    <w:rsid w:val="00863DA6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1B932"/>
  <w15:chartTrackingRefBased/>
  <w15:docId w15:val="{1DB66C8D-F845-4FA7-8C06-FB58F8F1B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2021-07-21T10:12:00Z</dcterms:created>
  <dcterms:modified xsi:type="dcterms:W3CDTF">2021-07-21T10:12:00Z</dcterms:modified>
</cp:coreProperties>
</file>