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RENANDEN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718D7" w:rsidRDefault="00A718D7" w:rsidP="00A71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A718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8D7" w:rsidRDefault="00A718D7" w:rsidP="00E71FC3">
      <w:pPr>
        <w:spacing w:after="0" w:line="240" w:lineRule="auto"/>
      </w:pPr>
      <w:r>
        <w:separator/>
      </w:r>
    </w:p>
  </w:endnote>
  <w:endnote w:type="continuationSeparator" w:id="0">
    <w:p w:rsidR="00A718D7" w:rsidRDefault="00A718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8D7" w:rsidRDefault="00A718D7" w:rsidP="00E71FC3">
      <w:pPr>
        <w:spacing w:after="0" w:line="240" w:lineRule="auto"/>
      </w:pPr>
      <w:r>
        <w:separator/>
      </w:r>
    </w:p>
  </w:footnote>
  <w:footnote w:type="continuationSeparator" w:id="0">
    <w:p w:rsidR="00A718D7" w:rsidRDefault="00A718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8D7"/>
    <w:rsid w:val="00A718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86EA9"/>
  <w15:chartTrackingRefBased/>
  <w15:docId w15:val="{8F516A0B-CA87-490D-AFF5-040CE4CE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2016-06-04T14:46:00Z</dcterms:created>
  <dcterms:modified xsi:type="dcterms:W3CDTF">2016-06-04T14:47:00Z</dcterms:modified>
</cp:coreProperties>
</file>