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RENANDE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Nutbourne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the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Foxle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21-225)</w:t>
      </w:r>
    </w:p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A54C8" w:rsidRDefault="006A54C8" w:rsidP="006A5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2016</w:t>
      </w:r>
      <w:bookmarkStart w:id="0" w:name="_GoBack"/>
      <w:bookmarkEnd w:id="0"/>
    </w:p>
    <w:sectPr w:rsidR="00DD5B8A" w:rsidRPr="006A54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4C8" w:rsidRDefault="006A54C8" w:rsidP="00564E3C">
      <w:pPr>
        <w:spacing w:after="0" w:line="240" w:lineRule="auto"/>
      </w:pPr>
      <w:r>
        <w:separator/>
      </w:r>
    </w:p>
  </w:endnote>
  <w:endnote w:type="continuationSeparator" w:id="0">
    <w:p w:rsidR="006A54C8" w:rsidRDefault="006A54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A54C8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4C8" w:rsidRDefault="006A54C8" w:rsidP="00564E3C">
      <w:pPr>
        <w:spacing w:after="0" w:line="240" w:lineRule="auto"/>
      </w:pPr>
      <w:r>
        <w:separator/>
      </w:r>
    </w:p>
  </w:footnote>
  <w:footnote w:type="continuationSeparator" w:id="0">
    <w:p w:rsidR="006A54C8" w:rsidRDefault="006A54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4C8"/>
    <w:rsid w:val="00372DC6"/>
    <w:rsid w:val="00564E3C"/>
    <w:rsid w:val="0064591D"/>
    <w:rsid w:val="006A54C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A3FC2"/>
  <w15:chartTrackingRefBased/>
  <w15:docId w15:val="{5278D8F8-98F5-459C-9DBD-9F93770B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2016-02-03T21:09:00Z</dcterms:created>
  <dcterms:modified xsi:type="dcterms:W3CDTF">2016-02-03T21:10:00Z</dcterms:modified>
</cp:coreProperties>
</file>