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1D9F9" w14:textId="77777777" w:rsidR="00CF7A34" w:rsidRDefault="00CF7A34" w:rsidP="00CF7A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REMYNGTON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d.1433)</w:t>
      </w:r>
    </w:p>
    <w:p w14:paraId="1693FF60" w14:textId="77777777" w:rsidR="00CF7A34" w:rsidRDefault="00CF7A34" w:rsidP="00CF7A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proofErr w:type="gramStart"/>
      <w:r>
        <w:rPr>
          <w:rFonts w:cs="Times New Roman"/>
          <w:szCs w:val="24"/>
        </w:rPr>
        <w:t>St.Albans</w:t>
      </w:r>
      <w:proofErr w:type="spellEnd"/>
      <w:proofErr w:type="gramEnd"/>
      <w:r>
        <w:rPr>
          <w:rFonts w:cs="Times New Roman"/>
          <w:szCs w:val="24"/>
        </w:rPr>
        <w:t>.</w:t>
      </w:r>
    </w:p>
    <w:p w14:paraId="46B8B827" w14:textId="77777777" w:rsidR="00CF7A34" w:rsidRDefault="00CF7A34" w:rsidP="00CF7A34">
      <w:pPr>
        <w:pStyle w:val="NoSpacing"/>
        <w:rPr>
          <w:rFonts w:cs="Times New Roman"/>
          <w:szCs w:val="24"/>
        </w:rPr>
      </w:pPr>
    </w:p>
    <w:p w14:paraId="377D8570" w14:textId="77777777" w:rsidR="00CF7A34" w:rsidRDefault="00CF7A34" w:rsidP="00CF7A34">
      <w:pPr>
        <w:pStyle w:val="NoSpacing"/>
        <w:rPr>
          <w:rFonts w:cs="Times New Roman"/>
          <w:szCs w:val="24"/>
        </w:rPr>
      </w:pPr>
    </w:p>
    <w:p w14:paraId="6574E849" w14:textId="77777777" w:rsidR="00CF7A34" w:rsidRDefault="00CF7A34" w:rsidP="00CF7A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Katherine(q.v.).</w:t>
      </w:r>
    </w:p>
    <w:p w14:paraId="5100271D" w14:textId="77777777" w:rsidR="00CF7A34" w:rsidRDefault="00CF7A34" w:rsidP="00CF7A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</w:t>
      </w:r>
      <w:proofErr w:type="spellEnd"/>
      <w:r>
        <w:rPr>
          <w:rFonts w:cs="Times New Roman"/>
          <w:szCs w:val="24"/>
        </w:rPr>
        <w:t xml:space="preserve"> p.318)</w:t>
      </w:r>
    </w:p>
    <w:p w14:paraId="0DE96146" w14:textId="77777777" w:rsidR="00CF7A34" w:rsidRDefault="00CF7A34" w:rsidP="00CF7A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Children:   Agnes(q.v.) and Alice(q.v.).   (ibid.)</w:t>
      </w:r>
    </w:p>
    <w:p w14:paraId="4D4576D2" w14:textId="77777777" w:rsidR="00CF7A34" w:rsidRDefault="00CF7A34" w:rsidP="00CF7A34">
      <w:pPr>
        <w:pStyle w:val="NoSpacing"/>
        <w:rPr>
          <w:rFonts w:cs="Times New Roman"/>
          <w:szCs w:val="24"/>
        </w:rPr>
      </w:pPr>
    </w:p>
    <w:p w14:paraId="7CEC3F8F" w14:textId="77777777" w:rsidR="00CF7A34" w:rsidRDefault="00CF7A34" w:rsidP="00CF7A34">
      <w:pPr>
        <w:pStyle w:val="NoSpacing"/>
        <w:rPr>
          <w:rFonts w:cs="Times New Roman"/>
          <w:szCs w:val="24"/>
        </w:rPr>
      </w:pPr>
    </w:p>
    <w:p w14:paraId="0E4F5906" w14:textId="77777777" w:rsidR="00CF7A34" w:rsidRDefault="00CF7A34" w:rsidP="00CF7A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Aug.1433</w:t>
      </w:r>
      <w:r>
        <w:rPr>
          <w:rFonts w:cs="Times New Roman"/>
          <w:szCs w:val="24"/>
        </w:rPr>
        <w:tab/>
        <w:t>He made his Will.   (ibid.)</w:t>
      </w:r>
    </w:p>
    <w:p w14:paraId="1516E943" w14:textId="77777777" w:rsidR="00CF7A34" w:rsidRDefault="00CF7A34" w:rsidP="00CF7A34">
      <w:pPr>
        <w:pStyle w:val="NoSpacing"/>
        <w:rPr>
          <w:rFonts w:cs="Times New Roman"/>
          <w:szCs w:val="24"/>
        </w:rPr>
      </w:pPr>
    </w:p>
    <w:p w14:paraId="2AFF7E04" w14:textId="77777777" w:rsidR="00CF7A34" w:rsidRDefault="00CF7A34" w:rsidP="00CF7A34">
      <w:pPr>
        <w:pStyle w:val="NoSpacing"/>
        <w:rPr>
          <w:rFonts w:cs="Times New Roman"/>
          <w:szCs w:val="24"/>
        </w:rPr>
      </w:pPr>
    </w:p>
    <w:p w14:paraId="26922EA7" w14:textId="77777777" w:rsidR="00CF7A34" w:rsidRDefault="00CF7A34" w:rsidP="00CF7A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Executrix:   Katherine.    (ibid.)</w:t>
      </w:r>
    </w:p>
    <w:p w14:paraId="51149648" w14:textId="77777777" w:rsidR="00CF7A34" w:rsidRDefault="00CF7A34" w:rsidP="00CF7A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Supervisor:   John </w:t>
      </w:r>
      <w:proofErr w:type="spellStart"/>
      <w:r>
        <w:rPr>
          <w:rFonts w:cs="Times New Roman"/>
          <w:szCs w:val="24"/>
        </w:rPr>
        <w:t>Germayn</w:t>
      </w:r>
      <w:proofErr w:type="spellEnd"/>
      <w:r>
        <w:rPr>
          <w:rFonts w:cs="Times New Roman"/>
          <w:szCs w:val="24"/>
        </w:rPr>
        <w:t>(q.v.).     (ibid.)</w:t>
      </w:r>
    </w:p>
    <w:p w14:paraId="1DD62B4A" w14:textId="77777777" w:rsidR="00CF7A34" w:rsidRDefault="00CF7A34" w:rsidP="00CF7A34">
      <w:pPr>
        <w:pStyle w:val="NoSpacing"/>
        <w:rPr>
          <w:rFonts w:cs="Times New Roman"/>
          <w:szCs w:val="24"/>
        </w:rPr>
      </w:pPr>
    </w:p>
    <w:p w14:paraId="3C477546" w14:textId="77777777" w:rsidR="00CF7A34" w:rsidRDefault="00CF7A34" w:rsidP="00CF7A34">
      <w:pPr>
        <w:pStyle w:val="NoSpacing"/>
        <w:rPr>
          <w:rFonts w:cs="Times New Roman"/>
          <w:szCs w:val="24"/>
        </w:rPr>
      </w:pPr>
    </w:p>
    <w:p w14:paraId="1C6ACB89" w14:textId="77777777" w:rsidR="00CF7A34" w:rsidRDefault="00CF7A34" w:rsidP="00CF7A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March 2023</w:t>
      </w:r>
    </w:p>
    <w:p w14:paraId="2A0303C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66A7F" w14:textId="77777777" w:rsidR="00CF7A34" w:rsidRDefault="00CF7A34" w:rsidP="009139A6">
      <w:r>
        <w:separator/>
      </w:r>
    </w:p>
  </w:endnote>
  <w:endnote w:type="continuationSeparator" w:id="0">
    <w:p w14:paraId="51F8036D" w14:textId="77777777" w:rsidR="00CF7A34" w:rsidRDefault="00CF7A3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5576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C000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A0EB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457E9" w14:textId="77777777" w:rsidR="00CF7A34" w:rsidRDefault="00CF7A34" w:rsidP="009139A6">
      <w:r>
        <w:separator/>
      </w:r>
    </w:p>
  </w:footnote>
  <w:footnote w:type="continuationSeparator" w:id="0">
    <w:p w14:paraId="7C95F307" w14:textId="77777777" w:rsidR="00CF7A34" w:rsidRDefault="00CF7A3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87B7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ED22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74B8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A3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F7A34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0D539"/>
  <w15:chartTrackingRefBased/>
  <w15:docId w15:val="{A5F25DF0-2199-4A01-BC0C-23DB0A0A9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2023-03-20T16:00:00Z</dcterms:created>
  <dcterms:modified xsi:type="dcterms:W3CDTF">2023-03-20T16:00:00Z</dcterms:modified>
</cp:coreProperties>
</file>