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D44" w:rsidRDefault="003E0D44" w:rsidP="003E0D44">
      <w:pPr>
        <w:pStyle w:val="NoSpacing"/>
      </w:pPr>
      <w:r w:rsidRPr="00075F87">
        <w:rPr>
          <w:u w:val="single"/>
        </w:rPr>
        <w:t>Matilda REMYNGTON (ROUNGTON)</w:t>
      </w:r>
      <w:r>
        <w:t xml:space="preserve">    (fl.1460)</w:t>
      </w:r>
    </w:p>
    <w:p w:rsidR="003E0D44" w:rsidRDefault="003E0D44" w:rsidP="003E0D4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Troston</w:t>
      </w:r>
      <w:proofErr w:type="spellEnd"/>
      <w:r>
        <w:t>.</w:t>
      </w:r>
    </w:p>
    <w:p w:rsidR="003E0D44" w:rsidRDefault="003E0D44" w:rsidP="003E0D44">
      <w:pPr>
        <w:pStyle w:val="NoSpacing"/>
      </w:pPr>
    </w:p>
    <w:p w:rsidR="003E0D44" w:rsidRDefault="003E0D44" w:rsidP="003E0D44">
      <w:pPr>
        <w:pStyle w:val="NoSpacing"/>
      </w:pPr>
    </w:p>
    <w:p w:rsidR="003E0D44" w:rsidRDefault="003E0D44" w:rsidP="003E0D44">
      <w:pPr>
        <w:pStyle w:val="NoSpacing"/>
      </w:pPr>
      <w:r>
        <w:t>13 Jan.1460</w:t>
      </w:r>
      <w:r>
        <w:tab/>
        <w:t>She made her Will.  (Redstone p.78)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1459]</w:t>
      </w:r>
    </w:p>
    <w:p w:rsidR="003E0D44" w:rsidRDefault="003E0D44" w:rsidP="003E0D44">
      <w:pPr>
        <w:pStyle w:val="NoSpacing"/>
      </w:pPr>
    </w:p>
    <w:p w:rsidR="003E0D44" w:rsidRDefault="003E0D44" w:rsidP="003E0D44">
      <w:pPr>
        <w:pStyle w:val="NoSpacing"/>
      </w:pPr>
    </w:p>
    <w:p w:rsidR="003E0D44" w:rsidRDefault="003E0D44" w:rsidP="003E0D44">
      <w:pPr>
        <w:pStyle w:val="NoSpacing"/>
      </w:pPr>
      <w:r>
        <w:t>6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D44" w:rsidRDefault="003E0D44" w:rsidP="00920DE3">
      <w:pPr>
        <w:spacing w:after="0" w:line="240" w:lineRule="auto"/>
      </w:pPr>
      <w:r>
        <w:separator/>
      </w:r>
    </w:p>
  </w:endnote>
  <w:endnote w:type="continuationSeparator" w:id="0">
    <w:p w:rsidR="003E0D44" w:rsidRDefault="003E0D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D44" w:rsidRDefault="003E0D44" w:rsidP="00920DE3">
      <w:pPr>
        <w:spacing w:after="0" w:line="240" w:lineRule="auto"/>
      </w:pPr>
      <w:r>
        <w:separator/>
      </w:r>
    </w:p>
  </w:footnote>
  <w:footnote w:type="continuationSeparator" w:id="0">
    <w:p w:rsidR="003E0D44" w:rsidRDefault="003E0D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D44"/>
    <w:rsid w:val="00120749"/>
    <w:rsid w:val="003E0D4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2014-01-23T21:20:00Z</dcterms:created>
  <dcterms:modified xsi:type="dcterms:W3CDTF">2014-01-23T21:20:00Z</dcterms:modified>
</cp:coreProperties>
</file>