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53E7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REMYNGTON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1E208F06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621BA54E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59A19027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26241ACF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Joan(q.v.).</w:t>
      </w:r>
    </w:p>
    <w:p w14:paraId="52254D97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7C1E8440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39C488C1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43BF378B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Sep.1433</w:t>
      </w:r>
      <w:r>
        <w:rPr>
          <w:rFonts w:cs="Times New Roman"/>
          <w:szCs w:val="24"/>
        </w:rPr>
        <w:tab/>
        <w:t>He made his Will.   (ibid.)</w:t>
      </w:r>
    </w:p>
    <w:p w14:paraId="19C2AAC3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5C1DB775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7B13DB51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Joan.   (ibid.)</w:t>
      </w:r>
    </w:p>
    <w:p w14:paraId="43D1AE22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Supervisor:    John </w:t>
      </w:r>
      <w:proofErr w:type="spellStart"/>
      <w:r>
        <w:rPr>
          <w:rFonts w:cs="Times New Roman"/>
          <w:szCs w:val="24"/>
        </w:rPr>
        <w:t>Merston</w:t>
      </w:r>
      <w:proofErr w:type="spellEnd"/>
      <w:r>
        <w:rPr>
          <w:rFonts w:cs="Times New Roman"/>
          <w:szCs w:val="24"/>
        </w:rPr>
        <w:t>(q.v.).   (ibid.)</w:t>
      </w:r>
    </w:p>
    <w:p w14:paraId="5E1223FE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78FBB8B6" w14:textId="77777777" w:rsidR="008B786A" w:rsidRDefault="008B786A" w:rsidP="008B786A">
      <w:pPr>
        <w:pStyle w:val="NoSpacing"/>
        <w:rPr>
          <w:rFonts w:cs="Times New Roman"/>
          <w:szCs w:val="24"/>
        </w:rPr>
      </w:pPr>
    </w:p>
    <w:p w14:paraId="6BEA1E78" w14:textId="77777777" w:rsidR="008B786A" w:rsidRDefault="008B786A" w:rsidP="008B7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2023</w:t>
      </w:r>
    </w:p>
    <w:p w14:paraId="7DE417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73A73" w14:textId="77777777" w:rsidR="008B786A" w:rsidRDefault="008B786A" w:rsidP="009139A6">
      <w:r>
        <w:separator/>
      </w:r>
    </w:p>
  </w:endnote>
  <w:endnote w:type="continuationSeparator" w:id="0">
    <w:p w14:paraId="1B928D1B" w14:textId="77777777" w:rsidR="008B786A" w:rsidRDefault="008B78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6D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698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07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76391" w14:textId="77777777" w:rsidR="008B786A" w:rsidRDefault="008B786A" w:rsidP="009139A6">
      <w:r>
        <w:separator/>
      </w:r>
    </w:p>
  </w:footnote>
  <w:footnote w:type="continuationSeparator" w:id="0">
    <w:p w14:paraId="7D1A7E20" w14:textId="77777777" w:rsidR="008B786A" w:rsidRDefault="008B78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95E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D5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0E7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6A"/>
    <w:rsid w:val="000666E0"/>
    <w:rsid w:val="002510B7"/>
    <w:rsid w:val="005C130B"/>
    <w:rsid w:val="00826F5C"/>
    <w:rsid w:val="008B786A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A544"/>
  <w15:chartTrackingRefBased/>
  <w15:docId w15:val="{2250F7BB-0A81-4AA9-8865-7A0F8FF5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2023-04-21T19:42:00Z</dcterms:created>
  <dcterms:modified xsi:type="dcterms:W3CDTF">2023-04-21T19:42:00Z</dcterms:modified>
</cp:coreProperties>
</file>