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E2992" w14:textId="77777777" w:rsidR="00EC7754" w:rsidRDefault="00EC7754" w:rsidP="00EC77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REMYNGTON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37BDA473" w14:textId="77777777" w:rsidR="00EC7754" w:rsidRDefault="00EC7754" w:rsidP="00EC7754">
      <w:pPr>
        <w:pStyle w:val="NoSpacing"/>
        <w:rPr>
          <w:rFonts w:cs="Times New Roman"/>
          <w:szCs w:val="24"/>
        </w:rPr>
      </w:pPr>
    </w:p>
    <w:p w14:paraId="015AA487" w14:textId="77777777" w:rsidR="00EC7754" w:rsidRDefault="00EC7754" w:rsidP="00EC7754">
      <w:pPr>
        <w:pStyle w:val="NoSpacing"/>
        <w:rPr>
          <w:rFonts w:cs="Times New Roman"/>
          <w:szCs w:val="24"/>
        </w:rPr>
      </w:pPr>
    </w:p>
    <w:p w14:paraId="0D666CDE" w14:textId="77777777" w:rsidR="00EC7754" w:rsidRDefault="00EC7754" w:rsidP="00EC77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Jul.</w:t>
      </w: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He had a bequest in the Will of John Wynard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(q.v.).</w:t>
      </w:r>
    </w:p>
    <w:p w14:paraId="2D6B3F5E" w14:textId="77777777" w:rsidR="00EC7754" w:rsidRDefault="00EC7754" w:rsidP="00EC77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p.317)</w:t>
      </w:r>
    </w:p>
    <w:p w14:paraId="066AB967" w14:textId="77777777" w:rsidR="00EC7754" w:rsidRDefault="00EC7754" w:rsidP="00EC7754">
      <w:pPr>
        <w:pStyle w:val="NoSpacing"/>
        <w:rPr>
          <w:rFonts w:cs="Times New Roman"/>
          <w:szCs w:val="24"/>
        </w:rPr>
      </w:pPr>
    </w:p>
    <w:p w14:paraId="475761BF" w14:textId="77777777" w:rsidR="00EC7754" w:rsidRDefault="00EC7754" w:rsidP="00EC7754">
      <w:pPr>
        <w:pStyle w:val="NoSpacing"/>
        <w:rPr>
          <w:rFonts w:cs="Times New Roman"/>
          <w:szCs w:val="24"/>
        </w:rPr>
      </w:pPr>
    </w:p>
    <w:p w14:paraId="7E4DBCDA" w14:textId="77777777" w:rsidR="00EC7754" w:rsidRDefault="00EC7754" w:rsidP="00EC77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2023</w:t>
      </w:r>
    </w:p>
    <w:p w14:paraId="070917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089C1" w14:textId="77777777" w:rsidR="00EC7754" w:rsidRDefault="00EC7754" w:rsidP="009139A6">
      <w:r>
        <w:separator/>
      </w:r>
    </w:p>
  </w:endnote>
  <w:endnote w:type="continuationSeparator" w:id="0">
    <w:p w14:paraId="410AF438" w14:textId="77777777" w:rsidR="00EC7754" w:rsidRDefault="00EC77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00C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07C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61A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F5CD7" w14:textId="77777777" w:rsidR="00EC7754" w:rsidRDefault="00EC7754" w:rsidP="009139A6">
      <w:r>
        <w:separator/>
      </w:r>
    </w:p>
  </w:footnote>
  <w:footnote w:type="continuationSeparator" w:id="0">
    <w:p w14:paraId="704BB031" w14:textId="77777777" w:rsidR="00EC7754" w:rsidRDefault="00EC77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E9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6F3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BF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75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C775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66BCE"/>
  <w15:chartTrackingRefBased/>
  <w15:docId w15:val="{D3A92FFD-F437-4A0C-BF9C-5B53BA9AA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2023-03-16T18:57:00Z</dcterms:created>
  <dcterms:modified xsi:type="dcterms:W3CDTF">2023-03-16T18:57:00Z</dcterms:modified>
</cp:coreProperties>
</file>