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F03C5" w14:textId="77777777" w:rsidR="00C22B57" w:rsidRDefault="00C22B57" w:rsidP="00C22B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REMYNGTON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5AC05643" w14:textId="77777777" w:rsidR="00C22B57" w:rsidRDefault="00C22B57" w:rsidP="00C22B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1FBA1CF0" w14:textId="77777777" w:rsidR="00C22B57" w:rsidRDefault="00C22B57" w:rsidP="00C22B57">
      <w:pPr>
        <w:pStyle w:val="NoSpacing"/>
        <w:rPr>
          <w:rFonts w:cs="Times New Roman"/>
          <w:szCs w:val="24"/>
        </w:rPr>
      </w:pPr>
    </w:p>
    <w:p w14:paraId="41F4D970" w14:textId="77777777" w:rsidR="00C22B57" w:rsidRDefault="00C22B57" w:rsidP="00C22B57">
      <w:pPr>
        <w:pStyle w:val="NoSpacing"/>
        <w:rPr>
          <w:rFonts w:cs="Times New Roman"/>
          <w:szCs w:val="24"/>
        </w:rPr>
      </w:pPr>
    </w:p>
    <w:p w14:paraId="694664A4" w14:textId="77777777" w:rsidR="00C22B57" w:rsidRDefault="00C22B57" w:rsidP="00C22B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John(q.v.).</w:t>
      </w:r>
    </w:p>
    <w:p w14:paraId="4C8FE84E" w14:textId="77777777" w:rsidR="00C22B57" w:rsidRDefault="00C22B57" w:rsidP="00C22B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p.318)</w:t>
      </w:r>
    </w:p>
    <w:p w14:paraId="47CFD46C" w14:textId="77777777" w:rsidR="00C22B57" w:rsidRDefault="00C22B57" w:rsidP="00C22B57">
      <w:pPr>
        <w:pStyle w:val="NoSpacing"/>
        <w:rPr>
          <w:rFonts w:cs="Times New Roman"/>
          <w:szCs w:val="24"/>
        </w:rPr>
      </w:pPr>
    </w:p>
    <w:p w14:paraId="0B151625" w14:textId="77777777" w:rsidR="00C22B57" w:rsidRDefault="00C22B57" w:rsidP="00C22B57">
      <w:pPr>
        <w:pStyle w:val="NoSpacing"/>
        <w:rPr>
          <w:rFonts w:cs="Times New Roman"/>
          <w:szCs w:val="24"/>
        </w:rPr>
      </w:pPr>
    </w:p>
    <w:p w14:paraId="42FF33ED" w14:textId="77777777" w:rsidR="00C22B57" w:rsidRDefault="00C22B57" w:rsidP="00C22B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Sep.1433</w:t>
      </w:r>
      <w:r>
        <w:rPr>
          <w:rFonts w:cs="Times New Roman"/>
          <w:szCs w:val="24"/>
        </w:rPr>
        <w:tab/>
        <w:t>John made her the executrix of his Will.   (ibid.)</w:t>
      </w:r>
    </w:p>
    <w:p w14:paraId="5377E490" w14:textId="77777777" w:rsidR="00C22B57" w:rsidRDefault="00C22B57" w:rsidP="00C22B57">
      <w:pPr>
        <w:pStyle w:val="NoSpacing"/>
        <w:rPr>
          <w:rFonts w:cs="Times New Roman"/>
          <w:szCs w:val="24"/>
        </w:rPr>
      </w:pPr>
    </w:p>
    <w:p w14:paraId="39883D82" w14:textId="77777777" w:rsidR="00C22B57" w:rsidRDefault="00C22B57" w:rsidP="00C22B57">
      <w:pPr>
        <w:pStyle w:val="NoSpacing"/>
        <w:rPr>
          <w:rFonts w:cs="Times New Roman"/>
          <w:szCs w:val="24"/>
        </w:rPr>
      </w:pPr>
    </w:p>
    <w:p w14:paraId="3AAC6BDC" w14:textId="77777777" w:rsidR="00C22B57" w:rsidRDefault="00C22B57" w:rsidP="00C22B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April 2023</w:t>
      </w:r>
    </w:p>
    <w:p w14:paraId="2E91632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72079" w14:textId="77777777" w:rsidR="00C22B57" w:rsidRDefault="00C22B57" w:rsidP="009139A6">
      <w:r>
        <w:separator/>
      </w:r>
    </w:p>
  </w:endnote>
  <w:endnote w:type="continuationSeparator" w:id="0">
    <w:p w14:paraId="43575AAC" w14:textId="77777777" w:rsidR="00C22B57" w:rsidRDefault="00C22B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094C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3886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9B9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55EC1" w14:textId="77777777" w:rsidR="00C22B57" w:rsidRDefault="00C22B57" w:rsidP="009139A6">
      <w:r>
        <w:separator/>
      </w:r>
    </w:p>
  </w:footnote>
  <w:footnote w:type="continuationSeparator" w:id="0">
    <w:p w14:paraId="7306CFCB" w14:textId="77777777" w:rsidR="00C22B57" w:rsidRDefault="00C22B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58A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10F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135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B5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22B57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99C83"/>
  <w15:chartTrackingRefBased/>
  <w15:docId w15:val="{53F6FFCA-FA4A-4D26-9F9C-615F46EF1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2023-04-21T19:42:00Z</dcterms:created>
  <dcterms:modified xsi:type="dcterms:W3CDTF">2023-04-21T19:43:00Z</dcterms:modified>
</cp:coreProperties>
</file>