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866A" w14:textId="3432A829" w:rsidR="00BA00AB" w:rsidRDefault="0006381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REMPSTON</w:t>
      </w:r>
      <w:r>
        <w:rPr>
          <w:rFonts w:ascii="Times New Roman" w:hAnsi="Times New Roman" w:cs="Times New Roman"/>
          <w:sz w:val="24"/>
          <w:szCs w:val="24"/>
        </w:rPr>
        <w:t xml:space="preserve">       (fl.1400)</w:t>
      </w:r>
    </w:p>
    <w:p w14:paraId="166A0444" w14:textId="7C32503C" w:rsidR="00063816" w:rsidRDefault="0006381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3CFC18" w14:textId="0B9FE696" w:rsidR="00063816" w:rsidRDefault="0006381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5DAF02" w14:textId="7CFD384E" w:rsidR="00063816" w:rsidRDefault="0006381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Nov.1400</w:t>
      </w:r>
      <w:r>
        <w:rPr>
          <w:rFonts w:ascii="Times New Roman" w:hAnsi="Times New Roman" w:cs="Times New Roman"/>
          <w:sz w:val="24"/>
          <w:szCs w:val="24"/>
        </w:rPr>
        <w:tab/>
        <w:t>He was appointed Escheator of Nottinghamshire and Derbyshire.</w:t>
      </w:r>
    </w:p>
    <w:p w14:paraId="19660252" w14:textId="5296BB22" w:rsidR="00063816" w:rsidRDefault="0006381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p.93)</w:t>
      </w:r>
    </w:p>
    <w:p w14:paraId="7B95E1A3" w14:textId="3FFE25B2" w:rsidR="00063816" w:rsidRDefault="0006381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F904B2" w14:textId="5335CAC6" w:rsidR="00063816" w:rsidRDefault="0006381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B0EAEA" w14:textId="1558FAD0" w:rsidR="00063816" w:rsidRPr="00063816" w:rsidRDefault="0006381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June 2021</w:t>
      </w:r>
    </w:p>
    <w:sectPr w:rsidR="00063816" w:rsidRPr="000638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3872A" w14:textId="77777777" w:rsidR="00063816" w:rsidRDefault="00063816" w:rsidP="009139A6">
      <w:r>
        <w:separator/>
      </w:r>
    </w:p>
  </w:endnote>
  <w:endnote w:type="continuationSeparator" w:id="0">
    <w:p w14:paraId="078ECCDC" w14:textId="77777777" w:rsidR="00063816" w:rsidRDefault="000638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168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78A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E15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D7309" w14:textId="77777777" w:rsidR="00063816" w:rsidRDefault="00063816" w:rsidP="009139A6">
      <w:r>
        <w:separator/>
      </w:r>
    </w:p>
  </w:footnote>
  <w:footnote w:type="continuationSeparator" w:id="0">
    <w:p w14:paraId="298FBD12" w14:textId="77777777" w:rsidR="00063816" w:rsidRDefault="000638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81B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D0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C13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816"/>
    <w:rsid w:val="0006381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CB136"/>
  <w15:chartTrackingRefBased/>
  <w15:docId w15:val="{3AE0FE1A-B213-4C5F-BCE3-4BB76F271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2021-06-12T11:14:00Z</dcterms:created>
  <dcterms:modified xsi:type="dcterms:W3CDTF">2021-06-12T11:25:00Z</dcterms:modified>
</cp:coreProperties>
</file>