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241F9" w14:textId="77777777" w:rsidR="00DC7BB0" w:rsidRDefault="00DC7BB0" w:rsidP="00DC7BB0">
      <w:pPr>
        <w:pStyle w:val="NoSpacing"/>
      </w:pPr>
      <w:r w:rsidRPr="00333C7A">
        <w:rPr>
          <w:noProof/>
          <w:u w:val="single"/>
        </w:rPr>
        <w:t>Thomas</w:t>
      </w:r>
      <w:r>
        <w:rPr>
          <w:u w:val="single"/>
        </w:rPr>
        <w:t xml:space="preserve"> </w:t>
      </w:r>
      <w:r w:rsidRPr="00333C7A">
        <w:rPr>
          <w:noProof/>
          <w:u w:val="single"/>
        </w:rPr>
        <w:t>REMPSTON</w:t>
      </w:r>
      <w:r>
        <w:t xml:space="preserve">      (fl.1406-8)</w:t>
      </w:r>
    </w:p>
    <w:p w14:paraId="3699B70A" w14:textId="77777777" w:rsidR="00DC7BB0" w:rsidRDefault="00DC7BB0" w:rsidP="00DC7BB0">
      <w:pPr>
        <w:pStyle w:val="NoSpacing"/>
      </w:pPr>
    </w:p>
    <w:p w14:paraId="420FBC58" w14:textId="5D164882" w:rsidR="00DC7BB0" w:rsidRDefault="00DC7BB0" w:rsidP="00DC7BB0">
      <w:pPr>
        <w:pStyle w:val="NoSpacing"/>
      </w:pPr>
    </w:p>
    <w:p w14:paraId="3AE87A4B" w14:textId="2972EF83" w:rsidR="00101E21" w:rsidRDefault="00101E21" w:rsidP="00DC7BB0">
      <w:pPr>
        <w:pStyle w:val="NoSpacing"/>
      </w:pPr>
      <w:r>
        <w:t>20 Jan.</w:t>
      </w:r>
      <w:r>
        <w:tab/>
        <w:t>1406</w:t>
      </w:r>
      <w:r>
        <w:tab/>
        <w:t>On a commission of the peace for Derbyshire.  (C.P.R. 1405-8 p.490)</w:t>
      </w:r>
    </w:p>
    <w:p w14:paraId="70B96145" w14:textId="77777777" w:rsidR="00DC7BB0" w:rsidRDefault="00DC7BB0" w:rsidP="00DC7BB0">
      <w:pPr>
        <w:pStyle w:val="NoSpacing"/>
      </w:pPr>
      <w:r>
        <w:t>27 Jan.1406</w:t>
      </w:r>
      <w:r>
        <w:tab/>
        <w:t>On a commission of the peace for Leicestershire. (C.P.R. 1405-8 p.493)</w:t>
      </w:r>
    </w:p>
    <w:p w14:paraId="12D58416" w14:textId="77777777" w:rsidR="00DC7BB0" w:rsidRDefault="00DC7BB0" w:rsidP="00DC7BB0">
      <w:pPr>
        <w:pStyle w:val="NoSpacing"/>
      </w:pPr>
      <w:r>
        <w:t xml:space="preserve">  8 Mar.1406</w:t>
      </w:r>
      <w:r>
        <w:tab/>
        <w:t xml:space="preserve">On a commission of the peace for Leicestershire. (ibid.)  </w:t>
      </w:r>
    </w:p>
    <w:p w14:paraId="243908C0" w14:textId="77777777" w:rsidR="00DC7BB0" w:rsidRDefault="00DC7BB0" w:rsidP="00DC7BB0">
      <w:pPr>
        <w:pStyle w:val="NoSpacing"/>
      </w:pPr>
    </w:p>
    <w:p w14:paraId="3B116F8A" w14:textId="77777777" w:rsidR="00DC7BB0" w:rsidRDefault="00DC7BB0" w:rsidP="00DC7BB0">
      <w:pPr>
        <w:pStyle w:val="NoSpacing"/>
      </w:pPr>
    </w:p>
    <w:p w14:paraId="26F0C70B" w14:textId="77777777" w:rsidR="00DC7BB0" w:rsidRDefault="00DC7BB0" w:rsidP="00DC7BB0">
      <w:pPr>
        <w:pStyle w:val="NoSpacing"/>
      </w:pPr>
    </w:p>
    <w:p w14:paraId="7E10B687" w14:textId="395B4FC7" w:rsidR="00DC7BB0" w:rsidRDefault="00DC7BB0" w:rsidP="00DC7BB0">
      <w:pPr>
        <w:pStyle w:val="NoSpacing"/>
      </w:pPr>
      <w:r>
        <w:t>5 June 2014</w:t>
      </w:r>
    </w:p>
    <w:p w14:paraId="7F10614D" w14:textId="206BD3AB" w:rsidR="00101E21" w:rsidRDefault="00101E21" w:rsidP="00DC7BB0">
      <w:pPr>
        <w:pStyle w:val="NoSpacing"/>
      </w:pPr>
      <w:r>
        <w:t>17 June 2020</w:t>
      </w:r>
    </w:p>
    <w:p w14:paraId="62374876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A8F870" w14:textId="77777777" w:rsidR="00DC7BB0" w:rsidRDefault="00DC7BB0" w:rsidP="00920DE3">
      <w:pPr>
        <w:spacing w:after="0" w:line="240" w:lineRule="auto"/>
      </w:pPr>
      <w:r>
        <w:separator/>
      </w:r>
    </w:p>
  </w:endnote>
  <w:endnote w:type="continuationSeparator" w:id="0">
    <w:p w14:paraId="0E26F091" w14:textId="77777777" w:rsidR="00DC7BB0" w:rsidRDefault="00DC7B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D55F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10E3B" w14:textId="77777777" w:rsidR="00C009D8" w:rsidRPr="00C009D8" w:rsidRDefault="00C009D8">
    <w:pPr>
      <w:pStyle w:val="Footer"/>
    </w:pPr>
    <w:r>
      <w:t>Copyright I.S.Rogers 9 August 2013</w:t>
    </w:r>
  </w:p>
  <w:p w14:paraId="7B8BA327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9A92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3B499" w14:textId="77777777" w:rsidR="00DC7BB0" w:rsidRDefault="00DC7BB0" w:rsidP="00920DE3">
      <w:pPr>
        <w:spacing w:after="0" w:line="240" w:lineRule="auto"/>
      </w:pPr>
      <w:r>
        <w:separator/>
      </w:r>
    </w:p>
  </w:footnote>
  <w:footnote w:type="continuationSeparator" w:id="0">
    <w:p w14:paraId="0D686E74" w14:textId="77777777" w:rsidR="00DC7BB0" w:rsidRDefault="00DC7B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71C4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8B6F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9518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BB0"/>
    <w:rsid w:val="00101E21"/>
    <w:rsid w:val="00120749"/>
    <w:rsid w:val="00624CAE"/>
    <w:rsid w:val="00920DE3"/>
    <w:rsid w:val="00C009D8"/>
    <w:rsid w:val="00CF53C8"/>
    <w:rsid w:val="00DC7BB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52BA3"/>
  <w15:docId w15:val="{A19F971A-95EA-43DB-BA5B-FAE5DF17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2014-07-20T20:14:00Z</dcterms:created>
  <dcterms:modified xsi:type="dcterms:W3CDTF">2020-06-17T12:32:00Z</dcterms:modified>
</cp:coreProperties>
</file>