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2F0" w:rsidRDefault="00E112F0" w:rsidP="00E11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REMPSTON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(fl.1421)</w:t>
      </w:r>
    </w:p>
    <w:p w:rsidR="00E112F0" w:rsidRDefault="00E112F0" w:rsidP="00E11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Godlingston, Dorset.</w:t>
      </w:r>
      <w:bookmarkStart w:id="0" w:name="_GoBack"/>
      <w:bookmarkEnd w:id="0"/>
    </w:p>
    <w:p w:rsidR="00E112F0" w:rsidRDefault="00E112F0" w:rsidP="00E11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12F0" w:rsidRDefault="00E112F0" w:rsidP="00E11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12F0" w:rsidRDefault="00E112F0" w:rsidP="00E11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granted the manor of Langton Long Blandford, </w:t>
      </w:r>
    </w:p>
    <w:p w:rsidR="00E112F0" w:rsidRDefault="00E112F0" w:rsidP="00E11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and the advowson of the church there to Michaela Derby(q.v.).</w:t>
      </w:r>
    </w:p>
    <w:p w:rsidR="00E112F0" w:rsidRDefault="00E112F0" w:rsidP="00E11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24-197)</w:t>
      </w:r>
    </w:p>
    <w:p w:rsidR="00E112F0" w:rsidRDefault="00E112F0" w:rsidP="00E11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12F0" w:rsidRDefault="00E112F0" w:rsidP="00E11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112F0" w:rsidRDefault="00E112F0" w:rsidP="00E11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2016</w:t>
      </w:r>
    </w:p>
    <w:sectPr w:rsidR="006B2F86" w:rsidRPr="00E112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2F0" w:rsidRDefault="00E112F0" w:rsidP="00E71FC3">
      <w:pPr>
        <w:spacing w:after="0" w:line="240" w:lineRule="auto"/>
      </w:pPr>
      <w:r>
        <w:separator/>
      </w:r>
    </w:p>
  </w:endnote>
  <w:endnote w:type="continuationSeparator" w:id="0">
    <w:p w:rsidR="00E112F0" w:rsidRDefault="00E112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2F0" w:rsidRDefault="00E112F0" w:rsidP="00E71FC3">
      <w:pPr>
        <w:spacing w:after="0" w:line="240" w:lineRule="auto"/>
      </w:pPr>
      <w:r>
        <w:separator/>
      </w:r>
    </w:p>
  </w:footnote>
  <w:footnote w:type="continuationSeparator" w:id="0">
    <w:p w:rsidR="00E112F0" w:rsidRDefault="00E112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2F0"/>
    <w:rsid w:val="00AB52E8"/>
    <w:rsid w:val="00B16D3F"/>
    <w:rsid w:val="00E112F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E5211"/>
  <w15:chartTrackingRefBased/>
  <w15:docId w15:val="{16C84220-3A72-4F80-8CE6-5A0175D9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2016-05-27T20:11:00Z</dcterms:created>
  <dcterms:modified xsi:type="dcterms:W3CDTF">2016-05-27T20:12:00Z</dcterms:modified>
</cp:coreProperties>
</file>