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6ACA2" w14:textId="77777777" w:rsidR="001C0B1B" w:rsidRDefault="001C0B1B" w:rsidP="001C0B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REMOND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73C9B4AA" w14:textId="77777777" w:rsidR="001C0B1B" w:rsidRDefault="001C0B1B" w:rsidP="001C0B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Fishmonger. </w:t>
      </w:r>
    </w:p>
    <w:p w14:paraId="1C24DA97" w14:textId="77777777" w:rsidR="001C0B1B" w:rsidRDefault="001C0B1B" w:rsidP="001C0B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E29E02" w14:textId="77777777" w:rsidR="001C0B1B" w:rsidRDefault="001C0B1B" w:rsidP="001C0B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D493AF" w14:textId="77777777" w:rsidR="001C0B1B" w:rsidRDefault="001C0B1B" w:rsidP="001C0B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Lettres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writer(q.v.), as the executor of Thomas Norman</w:t>
      </w:r>
    </w:p>
    <w:p w14:paraId="72327C0F" w14:textId="77777777" w:rsidR="001C0B1B" w:rsidRDefault="001C0B1B" w:rsidP="001C0B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London, fishmonger(q.v.), brought a plaint of debt against him and</w:t>
      </w:r>
    </w:p>
    <w:p w14:paraId="15CE4356" w14:textId="77777777" w:rsidR="001C0B1B" w:rsidRDefault="001C0B1B" w:rsidP="001C0B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Lanton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 and Henley on Thames, fishmonger(q.v.).</w:t>
      </w:r>
    </w:p>
    <w:p w14:paraId="24FA05B2" w14:textId="77777777" w:rsidR="001C0B1B" w:rsidRDefault="001C0B1B" w:rsidP="001C0B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6B95422" w14:textId="77777777" w:rsidR="001C0B1B" w:rsidRDefault="001C0B1B" w:rsidP="001C0B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DD675B" w14:textId="77777777" w:rsidR="001C0B1B" w:rsidRDefault="001C0B1B" w:rsidP="001C0B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D2E113" w14:textId="77777777" w:rsidR="001C0B1B" w:rsidRDefault="001C0B1B" w:rsidP="001C0B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May 2022</w:t>
      </w:r>
    </w:p>
    <w:p w14:paraId="35E7F1F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FA6D6" w14:textId="77777777" w:rsidR="001C0B1B" w:rsidRDefault="001C0B1B" w:rsidP="009139A6">
      <w:r>
        <w:separator/>
      </w:r>
    </w:p>
  </w:endnote>
  <w:endnote w:type="continuationSeparator" w:id="0">
    <w:p w14:paraId="513DF5C2" w14:textId="77777777" w:rsidR="001C0B1B" w:rsidRDefault="001C0B1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D39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E10F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155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96539" w14:textId="77777777" w:rsidR="001C0B1B" w:rsidRDefault="001C0B1B" w:rsidP="009139A6">
      <w:r>
        <w:separator/>
      </w:r>
    </w:p>
  </w:footnote>
  <w:footnote w:type="continuationSeparator" w:id="0">
    <w:p w14:paraId="0FEB40E0" w14:textId="77777777" w:rsidR="001C0B1B" w:rsidRDefault="001C0B1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9FB6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4E14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DE83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B1B"/>
    <w:rsid w:val="000666E0"/>
    <w:rsid w:val="001C0B1B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6A788"/>
  <w15:chartTrackingRefBased/>
  <w15:docId w15:val="{F5AAE91A-A870-4DD9-B49D-61E4E7E69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C0B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2022-07-28T18:34:00Z</dcterms:created>
  <dcterms:modified xsi:type="dcterms:W3CDTF">2022-07-28T18:35:00Z</dcterms:modified>
</cp:coreProperties>
</file>