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31AD4" w14:textId="77777777" w:rsidR="00A56761" w:rsidRDefault="00A56761" w:rsidP="00A5676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REMES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fl.1407)</w:t>
      </w:r>
    </w:p>
    <w:p w14:paraId="26D91E58" w14:textId="77777777" w:rsidR="00A56761" w:rsidRDefault="00A56761" w:rsidP="00A5676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26DDBF3" w14:textId="77777777" w:rsidR="00A56761" w:rsidRDefault="00A56761" w:rsidP="00A5676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B9BEC24" w14:textId="77777777" w:rsidR="00A56761" w:rsidRDefault="00A56761" w:rsidP="00A5676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Jul.</w:t>
      </w:r>
      <w:r>
        <w:rPr>
          <w:rFonts w:cs="Times New Roman"/>
          <w:color w:val="282B30"/>
          <w:szCs w:val="24"/>
          <w:shd w:val="clear" w:color="auto" w:fill="FFFFFF"/>
        </w:rPr>
        <w:tab/>
        <w:t>1407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granted letters of protection prior to going to Calais in the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>retinue</w:t>
      </w:r>
      <w:proofErr w:type="gramEnd"/>
    </w:p>
    <w:p w14:paraId="27BF0C74" w14:textId="77777777" w:rsidR="00A56761" w:rsidRDefault="00A56761" w:rsidP="00A5676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John Beaufort, Earl of Somerset(q.v.).</w:t>
      </w:r>
    </w:p>
    <w:p w14:paraId="674D7CDB" w14:textId="77777777" w:rsidR="00A56761" w:rsidRDefault="00A56761" w:rsidP="00A56761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C76/90, m11,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22BBB8AC" w14:textId="77777777" w:rsidR="00A56761" w:rsidRDefault="00A56761" w:rsidP="00A56761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16A87388" w14:textId="77777777" w:rsidR="00A56761" w:rsidRDefault="00A56761" w:rsidP="00A5676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764E21A" w14:textId="77777777" w:rsidR="00A56761" w:rsidRDefault="00A56761" w:rsidP="00A5676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442D40A" w14:textId="77777777" w:rsidR="00A56761" w:rsidRDefault="00A56761" w:rsidP="00A56761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</w:t>
      </w:r>
    </w:p>
    <w:p w14:paraId="5949F43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B218B" w14:textId="77777777" w:rsidR="00A56761" w:rsidRDefault="00A56761" w:rsidP="009139A6">
      <w:r>
        <w:separator/>
      </w:r>
    </w:p>
  </w:endnote>
  <w:endnote w:type="continuationSeparator" w:id="0">
    <w:p w14:paraId="61CCE140" w14:textId="77777777" w:rsidR="00A56761" w:rsidRDefault="00A567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9D5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9695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19A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B865B" w14:textId="77777777" w:rsidR="00A56761" w:rsidRDefault="00A56761" w:rsidP="009139A6">
      <w:r>
        <w:separator/>
      </w:r>
    </w:p>
  </w:footnote>
  <w:footnote w:type="continuationSeparator" w:id="0">
    <w:p w14:paraId="06321D39" w14:textId="77777777" w:rsidR="00A56761" w:rsidRDefault="00A567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46B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B71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A25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761"/>
    <w:rsid w:val="000666E0"/>
    <w:rsid w:val="002510B7"/>
    <w:rsid w:val="005C130B"/>
    <w:rsid w:val="00826F5C"/>
    <w:rsid w:val="009139A6"/>
    <w:rsid w:val="009448BB"/>
    <w:rsid w:val="00947624"/>
    <w:rsid w:val="00A3176C"/>
    <w:rsid w:val="00A56761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5A6B4"/>
  <w15:chartTrackingRefBased/>
  <w15:docId w15:val="{D8062D6D-65CD-4F52-92BC-D6DD249E7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2023-03-14T21:19:00Z</dcterms:created>
  <dcterms:modified xsi:type="dcterms:W3CDTF">2023-03-14T21:19:00Z</dcterms:modified>
</cp:coreProperties>
</file>