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F6EE5" w14:textId="77777777" w:rsidR="002208FA" w:rsidRDefault="002208FA" w:rsidP="002208FA">
      <w:pPr>
        <w:pStyle w:val="NoSpacing"/>
      </w:pPr>
      <w:r>
        <w:rPr>
          <w:u w:val="single"/>
        </w:rPr>
        <w:t>William REMPSTONE</w:t>
      </w:r>
      <w:r>
        <w:t xml:space="preserve">     </w:t>
      </w:r>
      <w:proofErr w:type="gramStart"/>
      <w:r>
        <w:t xml:space="preserve">   (</w:t>
      </w:r>
      <w:proofErr w:type="gramEnd"/>
      <w:r>
        <w:t>fl.1430-47)</w:t>
      </w:r>
    </w:p>
    <w:p w14:paraId="4F5E1604" w14:textId="77777777" w:rsidR="002208FA" w:rsidRDefault="002208FA" w:rsidP="002208FA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All Saints, Bingham, Nottinghamshire.</w:t>
      </w:r>
    </w:p>
    <w:p w14:paraId="677F7496" w14:textId="77777777" w:rsidR="002208FA" w:rsidRDefault="002208FA" w:rsidP="002208FA">
      <w:pPr>
        <w:pStyle w:val="NoSpacing"/>
      </w:pPr>
    </w:p>
    <w:p w14:paraId="1FA8963B" w14:textId="77777777" w:rsidR="002208FA" w:rsidRDefault="002208FA" w:rsidP="002208FA">
      <w:pPr>
        <w:pStyle w:val="NoSpacing"/>
      </w:pPr>
    </w:p>
    <w:p w14:paraId="219812F4" w14:textId="77777777" w:rsidR="002208FA" w:rsidRDefault="002208FA" w:rsidP="002208FA">
      <w:pPr>
        <w:pStyle w:val="NoSpacing"/>
      </w:pPr>
      <w:r>
        <w:t xml:space="preserve">       </w:t>
      </w:r>
      <w:r>
        <w:tab/>
        <w:t>1430</w:t>
      </w:r>
      <w:r>
        <w:tab/>
        <w:t>He became Rector.</w:t>
      </w:r>
    </w:p>
    <w:p w14:paraId="621BD2FC" w14:textId="77777777" w:rsidR="002208FA" w:rsidRDefault="002208FA" w:rsidP="002208FA">
      <w:pPr>
        <w:pStyle w:val="NoSpacing"/>
      </w:pPr>
      <w:r>
        <w:tab/>
      </w:r>
      <w:r>
        <w:tab/>
        <w:t xml:space="preserve">( </w:t>
      </w:r>
      <w:hyperlink r:id="rId6" w:history="1">
        <w:r w:rsidRPr="00260AB7">
          <w:rPr>
            <w:rStyle w:val="Hyperlink"/>
          </w:rPr>
          <w:t>https://southwellchurches.nottingham.ac.uk/bingham/hincumb.php</w:t>
        </w:r>
      </w:hyperlink>
      <w:r>
        <w:t xml:space="preserve"> )</w:t>
      </w:r>
    </w:p>
    <w:p w14:paraId="6079FE2A" w14:textId="77777777" w:rsidR="002208FA" w:rsidRDefault="002208FA" w:rsidP="002208FA">
      <w:pPr>
        <w:pStyle w:val="NoSpacing"/>
      </w:pPr>
    </w:p>
    <w:p w14:paraId="43186B52" w14:textId="77777777" w:rsidR="002208FA" w:rsidRDefault="002208FA" w:rsidP="002208FA">
      <w:pPr>
        <w:pStyle w:val="NoSpacing"/>
      </w:pPr>
    </w:p>
    <w:p w14:paraId="1ADA0F5E" w14:textId="77777777" w:rsidR="002208FA" w:rsidRDefault="002208FA" w:rsidP="002208FA">
      <w:pPr>
        <w:pStyle w:val="NoSpacing"/>
      </w:pPr>
      <w:r>
        <w:t>8 October 2024</w:t>
      </w:r>
    </w:p>
    <w:p w14:paraId="624F5A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215ED" w14:textId="77777777" w:rsidR="002208FA" w:rsidRDefault="002208FA" w:rsidP="009139A6">
      <w:r>
        <w:separator/>
      </w:r>
    </w:p>
  </w:endnote>
  <w:endnote w:type="continuationSeparator" w:id="0">
    <w:p w14:paraId="07A50DC6" w14:textId="77777777" w:rsidR="002208FA" w:rsidRDefault="002208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C96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4BA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307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7F228A" w14:textId="77777777" w:rsidR="002208FA" w:rsidRDefault="002208FA" w:rsidP="009139A6">
      <w:r>
        <w:separator/>
      </w:r>
    </w:p>
  </w:footnote>
  <w:footnote w:type="continuationSeparator" w:id="0">
    <w:p w14:paraId="38255859" w14:textId="77777777" w:rsidR="002208FA" w:rsidRDefault="002208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9D5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AC2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32B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FA"/>
    <w:rsid w:val="000666E0"/>
    <w:rsid w:val="002208F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C19B6"/>
  <w15:chartTrackingRefBased/>
  <w15:docId w15:val="{434F68A8-2AED-4CBF-A8F1-6A63B5A7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0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bingham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2024-10-08T19:12:00Z</dcterms:created>
  <dcterms:modified xsi:type="dcterms:W3CDTF">2024-10-08T19:12:00Z</dcterms:modified>
</cp:coreProperties>
</file>