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9D3E6" w14:textId="77777777" w:rsidR="00113C87" w:rsidRDefault="00113C87" w:rsidP="00113C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REEVE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fl.1443-51)</w:t>
      </w:r>
    </w:p>
    <w:p w14:paraId="5053146B" w14:textId="77777777" w:rsidR="00113C87" w:rsidRDefault="00113C87" w:rsidP="00113C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Holy Trinity Church, Castor, Norfolk.</w:t>
      </w:r>
    </w:p>
    <w:p w14:paraId="1E432776" w14:textId="77777777" w:rsidR="00113C87" w:rsidRDefault="00113C87" w:rsidP="00113C87">
      <w:pPr>
        <w:pStyle w:val="NoSpacing"/>
        <w:rPr>
          <w:rFonts w:cs="Times New Roman"/>
          <w:szCs w:val="24"/>
        </w:rPr>
      </w:pPr>
    </w:p>
    <w:p w14:paraId="114DA480" w14:textId="77777777" w:rsidR="00113C87" w:rsidRDefault="00113C87" w:rsidP="00113C87">
      <w:pPr>
        <w:pStyle w:val="NoSpacing"/>
        <w:rPr>
          <w:rFonts w:cs="Times New Roman"/>
          <w:szCs w:val="24"/>
        </w:rPr>
      </w:pPr>
    </w:p>
    <w:p w14:paraId="6AAC72AD" w14:textId="77777777" w:rsidR="00113C87" w:rsidRDefault="00113C87" w:rsidP="00113C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1443</w:t>
      </w:r>
      <w:r>
        <w:rPr>
          <w:rFonts w:cs="Times New Roman"/>
          <w:szCs w:val="24"/>
        </w:rPr>
        <w:tab/>
        <w:t>He became Vicar.</w:t>
      </w:r>
    </w:p>
    <w:p w14:paraId="74B84F2E" w14:textId="77777777" w:rsidR="00113C87" w:rsidRDefault="00113C87" w:rsidP="00113C87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201-16)</w:t>
      </w:r>
    </w:p>
    <w:p w14:paraId="5DC28CF9" w14:textId="77777777" w:rsidR="00113C87" w:rsidRDefault="00113C87" w:rsidP="00113C87">
      <w:pPr>
        <w:pStyle w:val="NoSpacing"/>
        <w:rPr>
          <w:rFonts w:cs="Times New Roman"/>
          <w:szCs w:val="24"/>
        </w:rPr>
      </w:pPr>
    </w:p>
    <w:p w14:paraId="0BA710A4" w14:textId="77777777" w:rsidR="00113C87" w:rsidRDefault="00113C87" w:rsidP="00113C87">
      <w:pPr>
        <w:pStyle w:val="NoSpacing"/>
        <w:rPr>
          <w:rFonts w:cs="Times New Roman"/>
          <w:szCs w:val="24"/>
        </w:rPr>
      </w:pPr>
    </w:p>
    <w:p w14:paraId="23361170" w14:textId="77777777" w:rsidR="00113C87" w:rsidRDefault="00113C87" w:rsidP="00113C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February 2024</w:t>
      </w:r>
    </w:p>
    <w:p w14:paraId="7E8319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34373" w14:textId="77777777" w:rsidR="00113C87" w:rsidRDefault="00113C87" w:rsidP="009139A6">
      <w:r>
        <w:separator/>
      </w:r>
    </w:p>
  </w:endnote>
  <w:endnote w:type="continuationSeparator" w:id="0">
    <w:p w14:paraId="7170683E" w14:textId="77777777" w:rsidR="00113C87" w:rsidRDefault="00113C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A68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61B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706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25767" w14:textId="77777777" w:rsidR="00113C87" w:rsidRDefault="00113C87" w:rsidP="009139A6">
      <w:r>
        <w:separator/>
      </w:r>
    </w:p>
  </w:footnote>
  <w:footnote w:type="continuationSeparator" w:id="0">
    <w:p w14:paraId="153CA095" w14:textId="77777777" w:rsidR="00113C87" w:rsidRDefault="00113C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6EA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523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232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C87"/>
    <w:rsid w:val="000666E0"/>
    <w:rsid w:val="00113C87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05193"/>
  <w15:chartTrackingRefBased/>
  <w15:docId w15:val="{C22BCE8A-C8DE-4541-8B9F-67CDE357C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2024-02-28T20:08:00Z</dcterms:created>
  <dcterms:modified xsi:type="dcterms:W3CDTF">2024-02-28T20:08:00Z</dcterms:modified>
</cp:coreProperties>
</file>