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F77D1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fl.1399-1400)</w:t>
      </w:r>
    </w:p>
    <w:p w14:paraId="31E45156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123DD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99A408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Sep.1399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Norfolk and Suffolk.</w:t>
      </w:r>
    </w:p>
    <w:p w14:paraId="7436C36F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p.2)</w:t>
      </w:r>
    </w:p>
    <w:p w14:paraId="73F47554" w14:textId="77777777" w:rsidR="00B07DCA" w:rsidRDefault="00B07DCA" w:rsidP="00B07DCA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</w:t>
      </w: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Bowet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Escheator of Norfolk and Suffolk(q.v.),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were  commissioned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seize, with all possible speed, all of the castles, lordships etc. of</w:t>
      </w:r>
    </w:p>
    <w:p w14:paraId="04460909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rebels.  (ibid. pp.40-1)</w:t>
      </w:r>
    </w:p>
    <w:p w14:paraId="0DD558F1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1D1A5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47458" w14:textId="77777777" w:rsidR="00B07DCA" w:rsidRDefault="00B07DCA" w:rsidP="00B07D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April 2021</w:t>
      </w:r>
    </w:p>
    <w:p w14:paraId="426D7A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E3E294" w14:textId="77777777" w:rsidR="00B07DCA" w:rsidRDefault="00B07DCA" w:rsidP="009139A6">
      <w:r>
        <w:separator/>
      </w:r>
    </w:p>
  </w:endnote>
  <w:endnote w:type="continuationSeparator" w:id="0">
    <w:p w14:paraId="54B2196C" w14:textId="77777777" w:rsidR="00B07DCA" w:rsidRDefault="00B07D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39D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EB5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DFE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0AA89B" w14:textId="77777777" w:rsidR="00B07DCA" w:rsidRDefault="00B07DCA" w:rsidP="009139A6">
      <w:r>
        <w:separator/>
      </w:r>
    </w:p>
  </w:footnote>
  <w:footnote w:type="continuationSeparator" w:id="0">
    <w:p w14:paraId="3A8AD5ED" w14:textId="77777777" w:rsidR="00B07DCA" w:rsidRDefault="00B07D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D1D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2455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A76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CA"/>
    <w:rsid w:val="000666E0"/>
    <w:rsid w:val="002510B7"/>
    <w:rsid w:val="005C130B"/>
    <w:rsid w:val="00826F5C"/>
    <w:rsid w:val="009139A6"/>
    <w:rsid w:val="009448BB"/>
    <w:rsid w:val="00A3176C"/>
    <w:rsid w:val="00AE65F8"/>
    <w:rsid w:val="00B07DC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49C7D"/>
  <w15:chartTrackingRefBased/>
  <w15:docId w15:val="{225A4881-65CA-42D6-93B8-3420899F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2021-04-15T20:24:00Z</dcterms:created>
  <dcterms:modified xsi:type="dcterms:W3CDTF">2021-04-15T20:24:00Z</dcterms:modified>
</cp:coreProperties>
</file>