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3262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Piers REES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3B17B53D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790C49F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D3CAF9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1E89AD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Ayland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459475CF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6B78565F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678FF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C7320" w14:textId="77777777" w:rsidR="00A53162" w:rsidRDefault="00A53162" w:rsidP="00A531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2022</w:t>
      </w:r>
    </w:p>
    <w:p w14:paraId="3EAEF3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C3AF5" w14:textId="77777777" w:rsidR="00A53162" w:rsidRDefault="00A53162" w:rsidP="009139A6">
      <w:r>
        <w:separator/>
      </w:r>
    </w:p>
  </w:endnote>
  <w:endnote w:type="continuationSeparator" w:id="0">
    <w:p w14:paraId="00FAA7A2" w14:textId="77777777" w:rsidR="00A53162" w:rsidRDefault="00A531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37A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B85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C43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4D1A7" w14:textId="77777777" w:rsidR="00A53162" w:rsidRDefault="00A53162" w:rsidP="009139A6">
      <w:r>
        <w:separator/>
      </w:r>
    </w:p>
  </w:footnote>
  <w:footnote w:type="continuationSeparator" w:id="0">
    <w:p w14:paraId="2DB7BFC0" w14:textId="77777777" w:rsidR="00A53162" w:rsidRDefault="00A531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FBB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4FC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08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62"/>
    <w:rsid w:val="000666E0"/>
    <w:rsid w:val="002510B7"/>
    <w:rsid w:val="005C130B"/>
    <w:rsid w:val="00826F5C"/>
    <w:rsid w:val="009139A6"/>
    <w:rsid w:val="009448BB"/>
    <w:rsid w:val="00A3176C"/>
    <w:rsid w:val="00A5316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9F9A4"/>
  <w15:chartTrackingRefBased/>
  <w15:docId w15:val="{FB0726DA-F96F-4451-BA6E-3E6122C4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2022-03-22T17:03:00Z</dcterms:created>
  <dcterms:modified xsi:type="dcterms:W3CDTF">2022-03-22T17:04:00Z</dcterms:modified>
</cp:coreProperties>
</file>