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REES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fl.1411-2)</w:t>
      </w: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Blaisdon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Apr.1411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Pakker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Avenbury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Herefordshire.</w:t>
      </w: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www.melocki.org.uk/diocese/Avenbury.html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Spurmer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Evesbatch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(ibid.)</w:t>
      </w: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619D" w:rsidRPr="001B619D" w:rsidRDefault="001B61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sectPr w:rsidR="001B619D" w:rsidRPr="001B619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19D" w:rsidRDefault="001B619D" w:rsidP="00E71FC3">
      <w:pPr>
        <w:spacing w:after="0" w:line="240" w:lineRule="auto"/>
      </w:pPr>
      <w:r>
        <w:separator/>
      </w:r>
    </w:p>
  </w:endnote>
  <w:endnote w:type="continuationSeparator" w:id="0">
    <w:p w:rsidR="001B619D" w:rsidRDefault="001B61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19D" w:rsidRDefault="001B619D" w:rsidP="00E71FC3">
      <w:pPr>
        <w:spacing w:after="0" w:line="240" w:lineRule="auto"/>
      </w:pPr>
      <w:r>
        <w:separator/>
      </w:r>
    </w:p>
  </w:footnote>
  <w:footnote w:type="continuationSeparator" w:id="0">
    <w:p w:rsidR="001B619D" w:rsidRDefault="001B61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19D"/>
    <w:rsid w:val="001B619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A2691"/>
  <w15:chartTrackingRefBased/>
  <w15:docId w15:val="{4553DC6B-1FAA-40AA-A28B-0E2ABF9F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B61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venbur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2016-03-10T21:18:00Z</dcterms:created>
  <dcterms:modified xsi:type="dcterms:W3CDTF">2016-03-10T21:21:00Z</dcterms:modified>
</cp:coreProperties>
</file>