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AB2D8" w14:textId="77777777" w:rsidR="001B4250" w:rsidRDefault="001B4250" w:rsidP="001B42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David ap REES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662BBDD1" w14:textId="77777777" w:rsidR="001B4250" w:rsidRDefault="001B4250" w:rsidP="001B42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1DE15B" w14:textId="77777777" w:rsidR="001B4250" w:rsidRDefault="001B4250" w:rsidP="001B42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5B1F27" w14:textId="77777777" w:rsidR="001B4250" w:rsidRDefault="001B4250" w:rsidP="001B42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12C6CC66" w14:textId="77777777" w:rsidR="001B4250" w:rsidRDefault="001B4250" w:rsidP="001B42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Herefordshire.</w:t>
      </w:r>
    </w:p>
    <w:p w14:paraId="6F9C257E" w14:textId="77777777" w:rsidR="001B4250" w:rsidRDefault="001B4250" w:rsidP="001B42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545734B4" w14:textId="77777777" w:rsidR="001B4250" w:rsidRDefault="001B4250" w:rsidP="001B42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8DC6D1" w14:textId="77777777" w:rsidR="001B4250" w:rsidRDefault="001B4250" w:rsidP="001B42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110935" w14:textId="77777777" w:rsidR="001B4250" w:rsidRPr="00680D2B" w:rsidRDefault="001B4250" w:rsidP="001B42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2021</w:t>
      </w:r>
    </w:p>
    <w:p w14:paraId="676B852D" w14:textId="0A9B0276" w:rsidR="00BA00AB" w:rsidRPr="001B425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B42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D609A" w14:textId="77777777" w:rsidR="001B4250" w:rsidRDefault="001B4250" w:rsidP="009139A6">
      <w:r>
        <w:separator/>
      </w:r>
    </w:p>
  </w:endnote>
  <w:endnote w:type="continuationSeparator" w:id="0">
    <w:p w14:paraId="4B14D559" w14:textId="77777777" w:rsidR="001B4250" w:rsidRDefault="001B42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73E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828A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4E4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0ECC9" w14:textId="77777777" w:rsidR="001B4250" w:rsidRDefault="001B4250" w:rsidP="009139A6">
      <w:r>
        <w:separator/>
      </w:r>
    </w:p>
  </w:footnote>
  <w:footnote w:type="continuationSeparator" w:id="0">
    <w:p w14:paraId="5C97EE50" w14:textId="77777777" w:rsidR="001B4250" w:rsidRDefault="001B42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901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F0F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6D0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50"/>
    <w:rsid w:val="000666E0"/>
    <w:rsid w:val="001B425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AD6D9"/>
  <w15:chartTrackingRefBased/>
  <w15:docId w15:val="{5DF5F314-00EF-4A8A-A50E-6BE5A781F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2021-05-04T15:47:00Z</dcterms:created>
  <dcterms:modified xsi:type="dcterms:W3CDTF">2021-05-04T15:48:00Z</dcterms:modified>
</cp:coreProperties>
</file>