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9A3C5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Master John REEDY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C1CABAF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Priest.</w:t>
      </w:r>
    </w:p>
    <w:p w14:paraId="22F340BA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</w:p>
    <w:p w14:paraId="6906E5A0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</w:p>
    <w:p w14:paraId="48A424F5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Sep.1485</w:t>
      </w:r>
      <w:r>
        <w:rPr>
          <w:rFonts w:eastAsia="Times New Roman" w:cs="Times New Roman"/>
          <w:szCs w:val="24"/>
        </w:rPr>
        <w:tab/>
        <w:t xml:space="preserve">John Bakar of London(q.v.) made him a joint executor of his Will, of which he </w:t>
      </w:r>
    </w:p>
    <w:p w14:paraId="5C2AB22E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was a witness.</w:t>
      </w:r>
    </w:p>
    <w:p w14:paraId="6D026D1E" w14:textId="77777777" w:rsidR="002A2657" w:rsidRDefault="002A2657" w:rsidP="002A265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pp.441-2)</w:t>
      </w:r>
    </w:p>
    <w:p w14:paraId="11211302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</w:p>
    <w:p w14:paraId="3CE2F7FD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</w:p>
    <w:p w14:paraId="6A506A97" w14:textId="77777777" w:rsidR="002A2657" w:rsidRDefault="002A2657" w:rsidP="002A265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November 2022</w:t>
      </w:r>
    </w:p>
    <w:p w14:paraId="6F841F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E47B7" w14:textId="77777777" w:rsidR="002A2657" w:rsidRDefault="002A2657" w:rsidP="009139A6">
      <w:r>
        <w:separator/>
      </w:r>
    </w:p>
  </w:endnote>
  <w:endnote w:type="continuationSeparator" w:id="0">
    <w:p w14:paraId="02F48BD4" w14:textId="77777777" w:rsidR="002A2657" w:rsidRDefault="002A26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CD5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534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CD9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F757B" w14:textId="77777777" w:rsidR="002A2657" w:rsidRDefault="002A2657" w:rsidP="009139A6">
      <w:r>
        <w:separator/>
      </w:r>
    </w:p>
  </w:footnote>
  <w:footnote w:type="continuationSeparator" w:id="0">
    <w:p w14:paraId="5C07CC33" w14:textId="77777777" w:rsidR="002A2657" w:rsidRDefault="002A26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57C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2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94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57"/>
    <w:rsid w:val="000666E0"/>
    <w:rsid w:val="002510B7"/>
    <w:rsid w:val="002A265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7F7DC"/>
  <w15:chartTrackingRefBased/>
  <w15:docId w15:val="{352D167B-92E7-4021-8DAE-81E2E8A2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2022-11-05T20:40:00Z</dcterms:created>
  <dcterms:modified xsi:type="dcterms:W3CDTF">2022-11-05T20:41:00Z</dcterms:modified>
</cp:coreProperties>
</file>