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Geoffrey REEDLER (REDILL,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REDELYS)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(fl.1444)</w:t>
      </w: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student of Civil Law.  </w:t>
      </w: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p.437)</w:t>
      </w: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3A43" w:rsidRPr="00A63A43" w:rsidRDefault="00A63A4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A63A43" w:rsidRPr="00A63A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A43" w:rsidRDefault="00A63A43" w:rsidP="00564E3C">
      <w:pPr>
        <w:spacing w:after="0" w:line="240" w:lineRule="auto"/>
      </w:pPr>
      <w:r>
        <w:separator/>
      </w:r>
    </w:p>
  </w:endnote>
  <w:endnote w:type="continuationSeparator" w:id="0">
    <w:p w:rsidR="00A63A43" w:rsidRDefault="00A63A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63A43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A43" w:rsidRDefault="00A63A43" w:rsidP="00564E3C">
      <w:pPr>
        <w:spacing w:after="0" w:line="240" w:lineRule="auto"/>
      </w:pPr>
      <w:r>
        <w:separator/>
      </w:r>
    </w:p>
  </w:footnote>
  <w:footnote w:type="continuationSeparator" w:id="0">
    <w:p w:rsidR="00A63A43" w:rsidRDefault="00A63A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43"/>
    <w:rsid w:val="00372DC6"/>
    <w:rsid w:val="00564E3C"/>
    <w:rsid w:val="0064591D"/>
    <w:rsid w:val="00A63A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B6945"/>
  <w15:chartTrackingRefBased/>
  <w15:docId w15:val="{AFB7161F-D069-48E9-8F07-65014D4E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2016-01-21T21:11:00Z</dcterms:created>
  <dcterms:modified xsi:type="dcterms:W3CDTF">2016-01-21T21:18:00Z</dcterms:modified>
</cp:coreProperties>
</file>