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4917F" w14:textId="77777777" w:rsidR="00580B5A" w:rsidRPr="00690BA6" w:rsidRDefault="00580B5A" w:rsidP="00580B5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REEDE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3BE9A97" w14:textId="77777777" w:rsidR="00580B5A" w:rsidRDefault="00580B5A" w:rsidP="00580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623D6A72" w14:textId="77777777" w:rsidR="00580B5A" w:rsidRDefault="00580B5A" w:rsidP="00580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297E37" w14:textId="77777777" w:rsidR="00580B5A" w:rsidRDefault="00580B5A" w:rsidP="00580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DBE5E9" w14:textId="77777777" w:rsidR="00580B5A" w:rsidRDefault="00580B5A" w:rsidP="00580B5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A1004FE" w14:textId="77777777" w:rsidR="00580B5A" w:rsidRDefault="00580B5A" w:rsidP="00580B5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39C6D19" w14:textId="77777777" w:rsidR="00580B5A" w:rsidRDefault="00580B5A" w:rsidP="00580B5A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3123659" w14:textId="77777777" w:rsidR="00580B5A" w:rsidRDefault="00580B5A" w:rsidP="00580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BB94C6" w14:textId="77777777" w:rsidR="00580B5A" w:rsidRDefault="00580B5A" w:rsidP="00580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4762B8" w14:textId="77777777" w:rsidR="00580B5A" w:rsidRDefault="00580B5A" w:rsidP="00580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October 2021</w:t>
      </w:r>
    </w:p>
    <w:p w14:paraId="41DC1F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4BDF9" w14:textId="77777777" w:rsidR="00580B5A" w:rsidRDefault="00580B5A" w:rsidP="009139A6">
      <w:r>
        <w:separator/>
      </w:r>
    </w:p>
  </w:endnote>
  <w:endnote w:type="continuationSeparator" w:id="0">
    <w:p w14:paraId="75F5E5A5" w14:textId="77777777" w:rsidR="00580B5A" w:rsidRDefault="00580B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217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3BCD7" w14:textId="77777777" w:rsidR="00580B5A" w:rsidRDefault="00580B5A" w:rsidP="009139A6">
      <w:r>
        <w:separator/>
      </w:r>
    </w:p>
  </w:footnote>
  <w:footnote w:type="continuationSeparator" w:id="0">
    <w:p w14:paraId="02B5F671" w14:textId="77777777" w:rsidR="00580B5A" w:rsidRDefault="00580B5A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5A"/>
    <w:rsid w:val="000666E0"/>
    <w:rsid w:val="002510B7"/>
    <w:rsid w:val="00580B5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62BB8"/>
  <w15:chartTrackingRefBased/>
  <w15:docId w15:val="{67EFF3C2-72D4-44BB-8426-17A1678F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2021-11-11T10:06:00Z</dcterms:created>
  <dcterms:modified xsi:type="dcterms:W3CDTF">2021-11-11T10:07:00Z</dcterms:modified>
</cp:coreProperties>
</file>