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6D33B8" w14:textId="77777777" w:rsidR="00684D2C" w:rsidRDefault="00684D2C" w:rsidP="00684D2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REEARD</w:t>
      </w:r>
      <w:r>
        <w:rPr>
          <w:rFonts w:ascii="Times New Roman" w:hAnsi="Times New Roman" w:cs="Times New Roman"/>
        </w:rPr>
        <w:t xml:space="preserve">     (fl.1483)</w:t>
      </w:r>
    </w:p>
    <w:p w14:paraId="2365E1B4" w14:textId="77777777" w:rsidR="00684D2C" w:rsidRDefault="00684D2C" w:rsidP="00684D2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Bulmer </w:t>
      </w:r>
      <w:proofErr w:type="spellStart"/>
      <w:r>
        <w:rPr>
          <w:rFonts w:ascii="Times New Roman" w:hAnsi="Times New Roman" w:cs="Times New Roman"/>
        </w:rPr>
        <w:t>Tye</w:t>
      </w:r>
      <w:proofErr w:type="spellEnd"/>
      <w:r>
        <w:rPr>
          <w:rFonts w:ascii="Times New Roman" w:hAnsi="Times New Roman" w:cs="Times New Roman"/>
        </w:rPr>
        <w:t>, Essex. Fuller.</w:t>
      </w:r>
    </w:p>
    <w:p w14:paraId="1690714A" w14:textId="77777777" w:rsidR="00684D2C" w:rsidRDefault="00684D2C" w:rsidP="00684D2C">
      <w:pPr>
        <w:rPr>
          <w:rFonts w:ascii="Times New Roman" w:hAnsi="Times New Roman" w:cs="Times New Roman"/>
        </w:rPr>
      </w:pPr>
    </w:p>
    <w:p w14:paraId="3E56CE84" w14:textId="77777777" w:rsidR="00684D2C" w:rsidRDefault="00684D2C" w:rsidP="00684D2C">
      <w:pPr>
        <w:rPr>
          <w:rFonts w:ascii="Times New Roman" w:hAnsi="Times New Roman" w:cs="Times New Roman"/>
        </w:rPr>
      </w:pPr>
    </w:p>
    <w:p w14:paraId="233D855B" w14:textId="77777777" w:rsidR="00684D2C" w:rsidRDefault="00684D2C" w:rsidP="00684D2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William </w:t>
      </w:r>
      <w:proofErr w:type="spellStart"/>
      <w:r>
        <w:rPr>
          <w:rFonts w:ascii="Times New Roman" w:hAnsi="Times New Roman" w:cs="Times New Roman"/>
        </w:rPr>
        <w:t>Copynger</w:t>
      </w:r>
      <w:proofErr w:type="spellEnd"/>
      <w:r>
        <w:rPr>
          <w:rFonts w:ascii="Times New Roman" w:hAnsi="Times New Roman" w:cs="Times New Roman"/>
        </w:rPr>
        <w:t>(q.v.) brought a plaint of debt against him and Thomas</w:t>
      </w:r>
    </w:p>
    <w:p w14:paraId="0A31C103" w14:textId="77777777" w:rsidR="00684D2C" w:rsidRDefault="00684D2C" w:rsidP="00684D2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Braybrook</w:t>
      </w:r>
      <w:proofErr w:type="spellEnd"/>
      <w:r>
        <w:rPr>
          <w:rFonts w:ascii="Times New Roman" w:hAnsi="Times New Roman" w:cs="Times New Roman"/>
        </w:rPr>
        <w:t xml:space="preserve"> of Great </w:t>
      </w:r>
      <w:proofErr w:type="spellStart"/>
      <w:r>
        <w:rPr>
          <w:rFonts w:ascii="Times New Roman" w:hAnsi="Times New Roman" w:cs="Times New Roman"/>
        </w:rPr>
        <w:t>Waldingfield</w:t>
      </w:r>
      <w:proofErr w:type="spellEnd"/>
      <w:r>
        <w:rPr>
          <w:rFonts w:ascii="Times New Roman" w:hAnsi="Times New Roman" w:cs="Times New Roman"/>
        </w:rPr>
        <w:t>(q.v.).</w:t>
      </w:r>
    </w:p>
    <w:p w14:paraId="31C65879" w14:textId="77777777" w:rsidR="00684D2C" w:rsidRDefault="00684D2C" w:rsidP="00684D2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213CDF45" w14:textId="77777777" w:rsidR="00684D2C" w:rsidRDefault="00684D2C" w:rsidP="00684D2C">
      <w:pPr>
        <w:rPr>
          <w:rFonts w:ascii="Times New Roman" w:hAnsi="Times New Roman" w:cs="Times New Roman"/>
        </w:rPr>
      </w:pPr>
    </w:p>
    <w:p w14:paraId="374E0E38" w14:textId="77777777" w:rsidR="00684D2C" w:rsidRDefault="00684D2C" w:rsidP="00684D2C">
      <w:pPr>
        <w:rPr>
          <w:rFonts w:ascii="Times New Roman" w:hAnsi="Times New Roman" w:cs="Times New Roman"/>
        </w:rPr>
      </w:pPr>
    </w:p>
    <w:p w14:paraId="48843E01" w14:textId="77777777" w:rsidR="00684D2C" w:rsidRDefault="00684D2C" w:rsidP="00684D2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 September 2019</w:t>
      </w:r>
    </w:p>
    <w:p w14:paraId="6480D163" w14:textId="77777777" w:rsidR="006B2F86" w:rsidRPr="00E71FC3" w:rsidRDefault="00684D2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93E41D" w14:textId="77777777" w:rsidR="00684D2C" w:rsidRDefault="00684D2C" w:rsidP="00E71FC3">
      <w:r>
        <w:separator/>
      </w:r>
    </w:p>
  </w:endnote>
  <w:endnote w:type="continuationSeparator" w:id="0">
    <w:p w14:paraId="57D4CC22" w14:textId="77777777" w:rsidR="00684D2C" w:rsidRDefault="00684D2C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D9181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EDA665" w14:textId="77777777" w:rsidR="00684D2C" w:rsidRDefault="00684D2C" w:rsidP="00E71FC3">
      <w:r>
        <w:separator/>
      </w:r>
    </w:p>
  </w:footnote>
  <w:footnote w:type="continuationSeparator" w:id="0">
    <w:p w14:paraId="400FB29F" w14:textId="77777777" w:rsidR="00684D2C" w:rsidRDefault="00684D2C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D2C"/>
    <w:rsid w:val="001A7C09"/>
    <w:rsid w:val="00577BD5"/>
    <w:rsid w:val="00656CBA"/>
    <w:rsid w:val="00684D2C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6FFA09"/>
  <w15:chartTrackingRefBased/>
  <w15:docId w15:val="{EAA02762-5CB0-404D-9567-CD9A3AE1C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684D2C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2019-10-06T19:51:00Z</dcterms:created>
  <dcterms:modified xsi:type="dcterms:W3CDTF">2019-10-06T19:53:00Z</dcterms:modified>
</cp:coreProperties>
</file>