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C50" w:rsidRDefault="00505C50" w:rsidP="00505C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505C50" w:rsidRDefault="00505C50" w:rsidP="00505C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5C50" w:rsidRDefault="00505C50" w:rsidP="00505C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5C50" w:rsidRDefault="00505C50" w:rsidP="00505C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Worcester into lands </w:t>
      </w:r>
    </w:p>
    <w:p w:rsidR="00505C50" w:rsidRDefault="00505C50" w:rsidP="00505C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Anne Stafford, Countess of March(q.v.).</w:t>
      </w:r>
    </w:p>
    <w:p w:rsidR="00505C50" w:rsidRDefault="00505C50" w:rsidP="00505C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24-70)</w:t>
      </w:r>
    </w:p>
    <w:p w:rsidR="00505C50" w:rsidRDefault="00505C50" w:rsidP="00505C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5C50" w:rsidRDefault="00505C50" w:rsidP="00505C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5C50" w:rsidRDefault="00505C50" w:rsidP="00505C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2016</w:t>
      </w:r>
    </w:p>
    <w:p w:rsidR="006B2F86" w:rsidRPr="00505C50" w:rsidRDefault="00505C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505C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C50" w:rsidRDefault="00505C50" w:rsidP="00E71FC3">
      <w:pPr>
        <w:spacing w:after="0" w:line="240" w:lineRule="auto"/>
      </w:pPr>
      <w:r>
        <w:separator/>
      </w:r>
    </w:p>
  </w:endnote>
  <w:endnote w:type="continuationSeparator" w:id="0">
    <w:p w:rsidR="00505C50" w:rsidRDefault="00505C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C50" w:rsidRDefault="00505C50" w:rsidP="00E71FC3">
      <w:pPr>
        <w:spacing w:after="0" w:line="240" w:lineRule="auto"/>
      </w:pPr>
      <w:r>
        <w:separator/>
      </w:r>
    </w:p>
  </w:footnote>
  <w:footnote w:type="continuationSeparator" w:id="0">
    <w:p w:rsidR="00505C50" w:rsidRDefault="00505C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C50"/>
    <w:rsid w:val="00505C5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DE097"/>
  <w15:chartTrackingRefBased/>
  <w15:docId w15:val="{41BECDA0-881E-4F69-BEA9-38DC3D2F8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6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2016-03-17T21:56:00Z</dcterms:created>
  <dcterms:modified xsi:type="dcterms:W3CDTF">2016-03-17T21:56:00Z</dcterms:modified>
</cp:coreProperties>
</file>