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Roger REE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Stratford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Bowe, Essex.</w:t>
      </w: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Sir James Ormond(q.v.), Sir Thomas Tyrell(q.v.), 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Fylongley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</w:t>
      </w: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Robert Darcy(q.v.) and William Tyrell(q.v.) brought a plaint of forcible</w:t>
      </w: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entry against him,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Knyston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Hadley(q.v.),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Saughton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Haconby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Alice Arnold of Morton(q.v.),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Steleman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Rayleigh(q.v.),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Hytham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Rayleigh(q.v.) and William Bury of </w:t>
      </w: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Colchester(q.v.).  </w:t>
      </w: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5656F" w:rsidRDefault="00F5656F" w:rsidP="00F565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18 April 2016</w:t>
      </w:r>
    </w:p>
    <w:p w:rsidR="006B2F86" w:rsidRPr="00E71FC3" w:rsidRDefault="00F565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56F" w:rsidRDefault="00F5656F" w:rsidP="00E71FC3">
      <w:pPr>
        <w:spacing w:after="0" w:line="240" w:lineRule="auto"/>
      </w:pPr>
      <w:r>
        <w:separator/>
      </w:r>
    </w:p>
  </w:endnote>
  <w:endnote w:type="continuationSeparator" w:id="0">
    <w:p w:rsidR="00F5656F" w:rsidRDefault="00F565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56F" w:rsidRDefault="00F5656F" w:rsidP="00E71FC3">
      <w:pPr>
        <w:spacing w:after="0" w:line="240" w:lineRule="auto"/>
      </w:pPr>
      <w:r>
        <w:separator/>
      </w:r>
    </w:p>
  </w:footnote>
  <w:footnote w:type="continuationSeparator" w:id="0">
    <w:p w:rsidR="00F5656F" w:rsidRDefault="00F565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56F"/>
    <w:rsid w:val="00AB52E8"/>
    <w:rsid w:val="00B16D3F"/>
    <w:rsid w:val="00E71FC3"/>
    <w:rsid w:val="00EF4813"/>
    <w:rsid w:val="00F5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BAF4F7-AC01-461A-A059-71488DE3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565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2016-05-07T19:22:00Z</dcterms:created>
  <dcterms:modified xsi:type="dcterms:W3CDTF">2016-05-07T19:23:00Z</dcterms:modified>
</cp:coreProperties>
</file>