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846A3" w14:textId="17129672" w:rsidR="006B2F86" w:rsidRDefault="00337C8D" w:rsidP="00E71FC3">
      <w:pPr>
        <w:pStyle w:val="NoSpacing"/>
      </w:pPr>
      <w:r>
        <w:rPr>
          <w:u w:val="single"/>
        </w:rPr>
        <w:t>Richard at REE</w:t>
      </w:r>
      <w:r>
        <w:t xml:space="preserve">  </w:t>
      </w:r>
      <w:proofErr w:type="gramStart"/>
      <w:r>
        <w:t xml:space="preserve">   (</w:t>
      </w:r>
      <w:proofErr w:type="gramEnd"/>
      <w:r>
        <w:t>fl.1494)</w:t>
      </w:r>
    </w:p>
    <w:p w14:paraId="3F2258B9" w14:textId="23B29739" w:rsidR="00337C8D" w:rsidRDefault="00337C8D" w:rsidP="00E71FC3">
      <w:pPr>
        <w:pStyle w:val="NoSpacing"/>
      </w:pPr>
    </w:p>
    <w:p w14:paraId="156037FB" w14:textId="27505C98" w:rsidR="00337C8D" w:rsidRDefault="00337C8D" w:rsidP="00E71FC3">
      <w:pPr>
        <w:pStyle w:val="NoSpacing"/>
      </w:pPr>
    </w:p>
    <w:p w14:paraId="50FD06D7" w14:textId="2060DA39" w:rsidR="00337C8D" w:rsidRDefault="00337C8D" w:rsidP="00E71FC3">
      <w:pPr>
        <w:pStyle w:val="NoSpacing"/>
      </w:pPr>
      <w:r>
        <w:tab/>
        <w:t>1494</w:t>
      </w:r>
      <w:r>
        <w:tab/>
        <w:t>He was an executor of the Will of Thomas Sherman(q.v.).  (H.P. p.764)</w:t>
      </w:r>
    </w:p>
    <w:p w14:paraId="3EA0834A" w14:textId="2ED98BC5" w:rsidR="00337C8D" w:rsidRDefault="00337C8D" w:rsidP="00E71FC3">
      <w:pPr>
        <w:pStyle w:val="NoSpacing"/>
      </w:pPr>
    </w:p>
    <w:p w14:paraId="6AD3CEE5" w14:textId="5AB50839" w:rsidR="00337C8D" w:rsidRDefault="00337C8D" w:rsidP="00E71FC3">
      <w:pPr>
        <w:pStyle w:val="NoSpacing"/>
      </w:pPr>
    </w:p>
    <w:p w14:paraId="6E09553C" w14:textId="239E52C7" w:rsidR="00337C8D" w:rsidRPr="00337C8D" w:rsidRDefault="00337C8D" w:rsidP="00E71FC3">
      <w:pPr>
        <w:pStyle w:val="NoSpacing"/>
      </w:pPr>
      <w:r>
        <w:t>1 June 2018</w:t>
      </w:r>
      <w:bookmarkStart w:id="0" w:name="_GoBack"/>
      <w:bookmarkEnd w:id="0"/>
    </w:p>
    <w:sectPr w:rsidR="00337C8D" w:rsidRPr="00337C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05AA61" w14:textId="77777777" w:rsidR="00337C8D" w:rsidRDefault="00337C8D" w:rsidP="00E71FC3">
      <w:pPr>
        <w:spacing w:after="0" w:line="240" w:lineRule="auto"/>
      </w:pPr>
      <w:r>
        <w:separator/>
      </w:r>
    </w:p>
  </w:endnote>
  <w:endnote w:type="continuationSeparator" w:id="0">
    <w:p w14:paraId="4E73526F" w14:textId="77777777" w:rsidR="00337C8D" w:rsidRDefault="00337C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D8F8D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A7D4E" w14:textId="77777777" w:rsidR="00337C8D" w:rsidRDefault="00337C8D" w:rsidP="00E71FC3">
      <w:pPr>
        <w:spacing w:after="0" w:line="240" w:lineRule="auto"/>
      </w:pPr>
      <w:r>
        <w:separator/>
      </w:r>
    </w:p>
  </w:footnote>
  <w:footnote w:type="continuationSeparator" w:id="0">
    <w:p w14:paraId="3DF64C5D" w14:textId="77777777" w:rsidR="00337C8D" w:rsidRDefault="00337C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C8D"/>
    <w:rsid w:val="001A7C09"/>
    <w:rsid w:val="00337C8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258CA"/>
  <w15:chartTrackingRefBased/>
  <w15:docId w15:val="{5DDCA244-0EDA-4980-B206-8CC253AF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2018-06-01T16:08:00Z</dcterms:created>
  <dcterms:modified xsi:type="dcterms:W3CDTF">2018-06-01T16:09:00Z</dcterms:modified>
</cp:coreProperties>
</file>