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D7C3" w14:textId="77777777" w:rsidR="00697124" w:rsidRDefault="00697124" w:rsidP="0069712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at REE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F3B4547" w14:textId="77777777" w:rsidR="00697124" w:rsidRDefault="00697124" w:rsidP="00697124">
      <w:pPr>
        <w:pStyle w:val="NoSpacing"/>
        <w:rPr>
          <w:rFonts w:cs="Times New Roman"/>
          <w:szCs w:val="24"/>
        </w:rPr>
      </w:pPr>
    </w:p>
    <w:p w14:paraId="4FDDB54B" w14:textId="77777777" w:rsidR="00697124" w:rsidRDefault="00697124" w:rsidP="00697124">
      <w:pPr>
        <w:pStyle w:val="NoSpacing"/>
        <w:rPr>
          <w:rFonts w:cs="Times New Roman"/>
          <w:szCs w:val="24"/>
        </w:rPr>
      </w:pPr>
    </w:p>
    <w:p w14:paraId="0780EBDF" w14:textId="77777777" w:rsidR="00697124" w:rsidRDefault="00697124" w:rsidP="006971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Lewes, Sussex, into</w:t>
      </w:r>
    </w:p>
    <w:p w14:paraId="77E57385" w14:textId="77777777" w:rsidR="00697124" w:rsidRDefault="00697124" w:rsidP="006971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</w:t>
      </w:r>
    </w:p>
    <w:p w14:paraId="388DA748" w14:textId="77777777" w:rsidR="00697124" w:rsidRDefault="00697124" w:rsidP="0069712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D5759A3" w14:textId="77777777" w:rsidR="00697124" w:rsidRDefault="00697124" w:rsidP="0069712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p.54)</w:t>
      </w:r>
    </w:p>
    <w:p w14:paraId="0B168BF3" w14:textId="77777777" w:rsidR="00697124" w:rsidRDefault="00697124" w:rsidP="00697124">
      <w:pPr>
        <w:pStyle w:val="NoSpacing"/>
        <w:rPr>
          <w:rFonts w:eastAsia="Times New Roman" w:cs="Times New Roman"/>
          <w:szCs w:val="24"/>
        </w:rPr>
      </w:pPr>
    </w:p>
    <w:p w14:paraId="7B03928F" w14:textId="77777777" w:rsidR="00697124" w:rsidRDefault="00697124" w:rsidP="00697124">
      <w:pPr>
        <w:pStyle w:val="NoSpacing"/>
        <w:rPr>
          <w:rFonts w:eastAsia="Times New Roman" w:cs="Times New Roman"/>
          <w:szCs w:val="24"/>
        </w:rPr>
      </w:pPr>
    </w:p>
    <w:p w14:paraId="531A7B5F" w14:textId="77777777" w:rsidR="00697124" w:rsidRDefault="00697124" w:rsidP="006971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6259CEBD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36CC4C6B" w14:textId="77777777" w:rsidR="000A0894" w:rsidRPr="00EB3209" w:rsidRDefault="000A0894" w:rsidP="009139A6">
      <w:pPr>
        <w:pStyle w:val="NoSpacing"/>
        <w:rPr>
          <w:rFonts w:cs="Times New Roman"/>
          <w:szCs w:val="24"/>
        </w:rPr>
      </w:pPr>
    </w:p>
    <w:sectPr w:rsidR="000A0894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7336D" w14:textId="77777777" w:rsidR="00697124" w:rsidRDefault="00697124" w:rsidP="009139A6">
      <w:r>
        <w:separator/>
      </w:r>
    </w:p>
  </w:endnote>
  <w:endnote w:type="continuationSeparator" w:id="0">
    <w:p w14:paraId="1A9F677E" w14:textId="77777777" w:rsidR="00697124" w:rsidRDefault="006971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FC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E22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40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D1263" w14:textId="77777777" w:rsidR="00697124" w:rsidRDefault="00697124" w:rsidP="009139A6">
      <w:r>
        <w:separator/>
      </w:r>
    </w:p>
  </w:footnote>
  <w:footnote w:type="continuationSeparator" w:id="0">
    <w:p w14:paraId="7383B431" w14:textId="77777777" w:rsidR="00697124" w:rsidRDefault="006971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A4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166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7B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24"/>
    <w:rsid w:val="000666E0"/>
    <w:rsid w:val="000A0894"/>
    <w:rsid w:val="002510B7"/>
    <w:rsid w:val="005C130B"/>
    <w:rsid w:val="0069712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F2C0"/>
  <w15:chartTrackingRefBased/>
  <w15:docId w15:val="{05D4742D-9E3D-46D4-A6E3-986B2484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2023-05-09T16:50:00Z</dcterms:created>
  <dcterms:modified xsi:type="dcterms:W3CDTF">2023-05-09T16:51:00Z</dcterms:modified>
</cp:coreProperties>
</file>