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F87D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REE</w:t>
      </w:r>
      <w:r>
        <w:rPr>
          <w:rFonts w:ascii="Times New Roman" w:hAnsi="Times New Roman" w:cs="Times New Roman"/>
          <w:sz w:val="24"/>
          <w:szCs w:val="24"/>
        </w:rPr>
        <w:t xml:space="preserve">     (fl.1459</w:t>
      </w:r>
      <w:r w:rsidR="00646187">
        <w:rPr>
          <w:rFonts w:ascii="Times New Roman" w:hAnsi="Times New Roman" w:cs="Times New Roman"/>
          <w:sz w:val="24"/>
          <w:szCs w:val="24"/>
        </w:rPr>
        <w:t>-68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88B4BE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Smith.</w:t>
      </w:r>
    </w:p>
    <w:p w14:paraId="418AB4FD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4E3132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599521" w14:textId="77777777" w:rsidR="0014291B" w:rsidRDefault="0014291B" w:rsidP="0014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>Robert Levermore(q.v.) brought a plaint of debt against him, William Pende of</w:t>
      </w:r>
    </w:p>
    <w:p w14:paraId="1EBACD0F" w14:textId="77777777" w:rsidR="0014291B" w:rsidRDefault="0014291B" w:rsidP="0014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draper(q.v.), Thomas Bosse of Hamme St.George, Devon(q.v.), </w:t>
      </w:r>
    </w:p>
    <w:p w14:paraId="7F598985" w14:textId="77777777" w:rsidR="0014291B" w:rsidRDefault="0014291B" w:rsidP="0014291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William Dobbe of Chilmelegh(q.v.) and John Wryxworth, King’s armourer(q.v.).</w:t>
      </w:r>
    </w:p>
    <w:p w14:paraId="648CA9C3" w14:textId="123077BB" w:rsidR="0014291B" w:rsidRDefault="0014291B" w:rsidP="001429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C1F221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His apprentice, John Pyke(q.v.), became a Freeman.</w:t>
      </w:r>
    </w:p>
    <w:p w14:paraId="3E72A0D9" w14:textId="77777777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p.53)</w:t>
      </w:r>
    </w:p>
    <w:p w14:paraId="4E918766" w14:textId="77777777" w:rsidR="00646187" w:rsidRPr="00646187" w:rsidRDefault="00646187" w:rsidP="0064618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46187">
        <w:rPr>
          <w:rFonts w:ascii="Times New Roman" w:hAnsi="Times New Roman" w:cs="Times New Roman"/>
          <w:sz w:val="24"/>
          <w:szCs w:val="24"/>
        </w:rPr>
        <w:t xml:space="preserve">  3 Oct.1468</w:t>
      </w:r>
      <w:r w:rsidRPr="00646187">
        <w:rPr>
          <w:rFonts w:ascii="Times New Roman" w:hAnsi="Times New Roman" w:cs="Times New Roman"/>
          <w:sz w:val="24"/>
          <w:szCs w:val="24"/>
        </w:rPr>
        <w:tab/>
        <w:t xml:space="preserve">His apprentice, John Davy(q.v.), became a Freeman.   </w:t>
      </w:r>
    </w:p>
    <w:p w14:paraId="40043F0D" w14:textId="77777777" w:rsidR="00646187" w:rsidRPr="00646187" w:rsidRDefault="00646187" w:rsidP="0064618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46187">
        <w:rPr>
          <w:rFonts w:ascii="Times New Roman" w:hAnsi="Times New Roman" w:cs="Times New Roman"/>
          <w:sz w:val="24"/>
          <w:szCs w:val="24"/>
        </w:rPr>
        <w:t>(“Exeter Freemen” p.56)</w:t>
      </w:r>
    </w:p>
    <w:p w14:paraId="7DF3BE3F" w14:textId="77777777" w:rsidR="00646187" w:rsidRDefault="00646187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3B50E6" w14:textId="5DB8A762" w:rsidR="00CE603C" w:rsidRDefault="00CE603C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9B4B5E" w14:textId="77777777" w:rsidR="00646187" w:rsidRDefault="00646187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2016</w:t>
      </w:r>
    </w:p>
    <w:p w14:paraId="10F0943B" w14:textId="50EE48A4" w:rsidR="0014291B" w:rsidRDefault="0014291B" w:rsidP="00CE60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June 2023</w:t>
      </w:r>
    </w:p>
    <w:p w14:paraId="45A71763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 w:rsidSect="001429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5EDB3" w14:textId="77777777" w:rsidR="00CE603C" w:rsidRDefault="00CE603C" w:rsidP="00564E3C">
      <w:pPr>
        <w:spacing w:after="0" w:line="240" w:lineRule="auto"/>
      </w:pPr>
      <w:r>
        <w:separator/>
      </w:r>
    </w:p>
  </w:endnote>
  <w:endnote w:type="continuationSeparator" w:id="0">
    <w:p w14:paraId="4F5D5462" w14:textId="77777777" w:rsidR="00CE603C" w:rsidRDefault="00CE60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852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C4CB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291B">
      <w:rPr>
        <w:rFonts w:ascii="Times New Roman" w:hAnsi="Times New Roman" w:cs="Times New Roman"/>
        <w:noProof/>
        <w:sz w:val="24"/>
        <w:szCs w:val="24"/>
      </w:rPr>
      <w:t>19 June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EBC951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4CFD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FA52" w14:textId="77777777" w:rsidR="00CE603C" w:rsidRDefault="00CE603C" w:rsidP="00564E3C">
      <w:pPr>
        <w:spacing w:after="0" w:line="240" w:lineRule="auto"/>
      </w:pPr>
      <w:r>
        <w:separator/>
      </w:r>
    </w:p>
  </w:footnote>
  <w:footnote w:type="continuationSeparator" w:id="0">
    <w:p w14:paraId="56C71EAB" w14:textId="77777777" w:rsidR="00CE603C" w:rsidRDefault="00CE60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0E474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9C621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4F43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3C"/>
    <w:rsid w:val="0014291B"/>
    <w:rsid w:val="00372DC6"/>
    <w:rsid w:val="00564E3C"/>
    <w:rsid w:val="0064591D"/>
    <w:rsid w:val="00646187"/>
    <w:rsid w:val="00CE60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9569"/>
  <w15:chartTrackingRefBased/>
  <w15:docId w15:val="{733177D3-B883-4B9C-BFAD-3B4728F6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429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2016-02-11T20:59:00Z</dcterms:created>
  <dcterms:modified xsi:type="dcterms:W3CDTF">2023-06-19T20:10:00Z</dcterms:modified>
</cp:coreProperties>
</file>