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114" w:rsidRDefault="00013114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REE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:rsidR="00013114" w:rsidRDefault="00013114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013114" w:rsidRDefault="00013114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114" w:rsidRDefault="00013114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114" w:rsidRDefault="00013114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Feb.1437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p.48)</w:t>
      </w:r>
    </w:p>
    <w:p w:rsidR="003073E9" w:rsidRDefault="003073E9" w:rsidP="003073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Apr.1452</w:t>
      </w:r>
      <w:r>
        <w:rPr>
          <w:rFonts w:ascii="Times New Roman" w:hAnsi="Times New Roman" w:cs="Times New Roman"/>
          <w:sz w:val="24"/>
          <w:szCs w:val="24"/>
        </w:rPr>
        <w:tab/>
        <w:t xml:space="preserve">His apprentice,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Pascowe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became a Freeman.</w:t>
      </w:r>
    </w:p>
    <w:p w:rsidR="003073E9" w:rsidRDefault="003073E9" w:rsidP="003073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p.51)</w:t>
      </w:r>
    </w:p>
    <w:p w:rsidR="003073E9" w:rsidRDefault="003073E9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114" w:rsidRDefault="00013114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114" w:rsidRDefault="00013114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114" w:rsidRDefault="00013114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2015</w:t>
      </w:r>
    </w:p>
    <w:p w:rsidR="003073E9" w:rsidRDefault="003073E9" w:rsidP="000131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114" w:rsidRDefault="00013114" w:rsidP="00564E3C">
      <w:pPr>
        <w:spacing w:after="0" w:line="240" w:lineRule="auto"/>
      </w:pPr>
      <w:r>
        <w:separator/>
      </w:r>
    </w:p>
  </w:endnote>
  <w:endnote w:type="continuationSeparator" w:id="0">
    <w:p w:rsidR="00013114" w:rsidRDefault="0001311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73E9">
      <w:rPr>
        <w:rFonts w:ascii="Times New Roman" w:hAnsi="Times New Roman" w:cs="Times New Roman"/>
        <w:noProof/>
        <w:sz w:val="24"/>
        <w:szCs w:val="24"/>
      </w:rPr>
      <w:t>24 June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114" w:rsidRDefault="00013114" w:rsidP="00564E3C">
      <w:pPr>
        <w:spacing w:after="0" w:line="240" w:lineRule="auto"/>
      </w:pPr>
      <w:r>
        <w:separator/>
      </w:r>
    </w:p>
  </w:footnote>
  <w:footnote w:type="continuationSeparator" w:id="0">
    <w:p w:rsidR="00013114" w:rsidRDefault="0001311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114"/>
    <w:rsid w:val="00013114"/>
    <w:rsid w:val="003073E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4FC02"/>
  <w15:chartTrackingRefBased/>
  <w15:docId w15:val="{309FD632-E01B-4D04-A5A8-C204887D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2015-12-16T20:51:00Z</dcterms:created>
  <dcterms:modified xsi:type="dcterms:W3CDTF">2016-06-24T07:38:00Z</dcterms:modified>
</cp:coreProperties>
</file>